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D913" w14:textId="0978EF91" w:rsidR="001B756F" w:rsidRPr="00F3297E" w:rsidRDefault="001B756F" w:rsidP="001B756F">
      <w:pPr>
        <w:rPr>
          <w:vertAlign w:val="subscript"/>
        </w:rPr>
      </w:pPr>
      <w:r w:rsidRPr="00F3297E">
        <w:rPr>
          <w:noProof/>
          <w:vertAlign w:val="subscript"/>
        </w:rPr>
        <w:drawing>
          <wp:anchor distT="0" distB="0" distL="114300" distR="114300" simplePos="0" relativeHeight="251666432" behindDoc="0" locked="1" layoutInCell="1" allowOverlap="1" wp14:anchorId="4F891C4D" wp14:editId="5184182A">
            <wp:simplePos x="0" y="0"/>
            <wp:positionH relativeFrom="column">
              <wp:posOffset>-46355</wp:posOffset>
            </wp:positionH>
            <wp:positionV relativeFrom="paragraph">
              <wp:posOffset>-140970</wp:posOffset>
            </wp:positionV>
            <wp:extent cx="1645920" cy="1645920"/>
            <wp:effectExtent l="38100" t="38100" r="30480" b="30480"/>
            <wp:wrapNone/>
            <wp:docPr id="231629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2901" name="Picture 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8" b="1583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ellipse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F3297E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2320E3D2" wp14:editId="3ABCB549">
                <wp:simplePos x="0" y="0"/>
                <wp:positionH relativeFrom="page">
                  <wp:posOffset>12065</wp:posOffset>
                </wp:positionH>
                <wp:positionV relativeFrom="page">
                  <wp:posOffset>4537710</wp:posOffset>
                </wp:positionV>
                <wp:extent cx="2515870" cy="348615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519C0" w14:textId="6BFC9FC6" w:rsidR="001B756F" w:rsidRPr="002419E6" w:rsidRDefault="001B756F" w:rsidP="001B756F">
                            <w:pPr>
                              <w:pStyle w:val="Heading1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17588">
                              <w:rPr>
                                <w:color w:val="auto"/>
                                <w:sz w:val="32"/>
                                <w:szCs w:val="32"/>
                              </w:rPr>
                              <w:t>Education</w:t>
                            </w:r>
                            <w:r w:rsidR="0090195A" w:rsidRPr="002419E6">
                              <w:rPr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79B8977" wp14:editId="650EFB12">
                                  <wp:extent cx="2211705" cy="10160"/>
                                  <wp:effectExtent l="0" t="0" r="0" b="0"/>
                                  <wp:docPr id="1984281837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1705" cy="1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E14DB8" w14:textId="04FF15C8" w:rsidR="001B756F" w:rsidRPr="00083794" w:rsidRDefault="001B756F" w:rsidP="001B756F">
                            <w:pPr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 w:rsidRPr="00083794"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0E3D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.95pt;margin-top:357.3pt;width:198.1pt;height:27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" filled="f" stroked="f">
                <v:textbox>
                  <w:txbxContent>
                    <w:p w14:paraId="356519C0" w14:textId="6BFC9FC6" w:rsidR="001B756F" w:rsidRPr="002419E6" w:rsidRDefault="001B756F" w:rsidP="001B756F">
                      <w:pPr>
                        <w:pStyle w:val="Heading1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C17588">
                        <w:rPr>
                          <w:color w:val="auto"/>
                          <w:sz w:val="32"/>
                          <w:szCs w:val="32"/>
                        </w:rPr>
                        <w:t>Education</w:t>
                      </w:r>
                      <w:r w:rsidR="0090195A" w:rsidRPr="002419E6">
                        <w:rPr>
                          <w:noProof/>
                          <w:color w:val="FFFFFF" w:themeColor="background1"/>
                          <w:sz w:val="32"/>
                          <w:szCs w:val="32"/>
                        </w:rPr>
                        <w:drawing>
                          <wp:inline distT="0" distB="0" distL="0" distR="0" wp14:anchorId="679B8977" wp14:editId="650EFB12">
                            <wp:extent cx="2211705" cy="10160"/>
                            <wp:effectExtent l="0" t="0" r="0" b="0"/>
                            <wp:docPr id="1984281837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1705" cy="1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E14DB8" w14:textId="04FF15C8" w:rsidR="001B756F" w:rsidRPr="00083794" w:rsidRDefault="001B756F" w:rsidP="001B756F">
                      <w:pPr>
                        <w:rPr>
                          <w:color w:val="FFFFFF" w:themeColor="background1"/>
                          <w:sz w:val="20"/>
                          <w:szCs w:val="22"/>
                        </w:rPr>
                      </w:pPr>
                      <w:r w:rsidRPr="00083794">
                        <w:rPr>
                          <w:color w:val="FFFFFF" w:themeColor="background1"/>
                          <w:sz w:val="20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3297E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45E39E21" wp14:editId="762D6888">
                <wp:simplePos x="0" y="0"/>
                <wp:positionH relativeFrom="page">
                  <wp:posOffset>0</wp:posOffset>
                </wp:positionH>
                <wp:positionV relativeFrom="page">
                  <wp:posOffset>6614160</wp:posOffset>
                </wp:positionV>
                <wp:extent cx="2530475" cy="349885"/>
                <wp:effectExtent l="0" t="0" r="0" b="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F73D7" w14:textId="77777777" w:rsidR="001B756F" w:rsidRPr="00C17588" w:rsidRDefault="001B756F" w:rsidP="001B756F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C17588">
                              <w:rPr>
                                <w:color w:val="auto"/>
                                <w:sz w:val="32"/>
                                <w:szCs w:val="32"/>
                              </w:rPr>
                              <w:t>certifications</w:t>
                            </w:r>
                          </w:p>
                          <w:p w14:paraId="259E5D46" w14:textId="0BBA2EC8" w:rsidR="001B756F" w:rsidRPr="00DE7723" w:rsidRDefault="001B756F" w:rsidP="001B756F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ind w:firstLine="360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39E21" id="Text Box 31" o:spid="_x0000_s1027" type="#_x0000_t202" style="position:absolute;left:0;text-align:left;margin-left:0;margin-top:520.8pt;width:199.25pt;height:27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" filled="f" stroked="f">
                <v:textbox>
                  <w:txbxContent>
                    <w:p w14:paraId="6D6F73D7" w14:textId="77777777" w:rsidR="001B756F" w:rsidRPr="00C17588" w:rsidRDefault="001B756F" w:rsidP="001B756F">
                      <w:pPr>
                        <w:pStyle w:val="Heading1"/>
                        <w:jc w:val="center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C17588">
                        <w:rPr>
                          <w:color w:val="auto"/>
                          <w:sz w:val="32"/>
                          <w:szCs w:val="32"/>
                        </w:rPr>
                        <w:t>certifications</w:t>
                      </w:r>
                    </w:p>
                    <w:p w14:paraId="259E5D46" w14:textId="0BBA2EC8" w:rsidR="001B756F" w:rsidRPr="00DE7723" w:rsidRDefault="001B756F" w:rsidP="001B756F">
                      <w:pPr>
                        <w:pStyle w:val="List"/>
                        <w:numPr>
                          <w:ilvl w:val="0"/>
                          <w:numId w:val="0"/>
                        </w:numPr>
                        <w:ind w:firstLine="360"/>
                        <w:jc w:val="left"/>
                        <w:rPr>
                          <w:i/>
                          <w:iCs/>
                          <w:color w:val="FFFFFF" w:themeColor="background1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3297E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64384" behindDoc="0" locked="1" layoutInCell="1" allowOverlap="1" wp14:anchorId="68790216" wp14:editId="69F5FFF0">
                <wp:simplePos x="0" y="0"/>
                <wp:positionH relativeFrom="page">
                  <wp:posOffset>2713990</wp:posOffset>
                </wp:positionH>
                <wp:positionV relativeFrom="page">
                  <wp:posOffset>1565910</wp:posOffset>
                </wp:positionV>
                <wp:extent cx="5013960" cy="1429385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960" cy="1429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8C0D1" w14:textId="77777777" w:rsidR="001B756F" w:rsidRPr="009558F1" w:rsidRDefault="001B756F" w:rsidP="001B756F">
                            <w:pPr>
                              <w:pStyle w:val="Heading1"/>
                              <w:rPr>
                                <w:color w:val="C00000"/>
                              </w:rPr>
                            </w:pPr>
                            <w:r w:rsidRPr="009558F1">
                              <w:rPr>
                                <w:color w:val="C00000"/>
                              </w:rPr>
                              <w:t>Professional Overview</w:t>
                            </w:r>
                          </w:p>
                          <w:p w14:paraId="6DF1E5BF" w14:textId="75E3E779" w:rsidR="001B756F" w:rsidRPr="001E2BAB" w:rsidRDefault="00740F5D" w:rsidP="001B756F">
                            <w:r>
                              <w:rPr>
                                <w:sz w:val="16"/>
                                <w:szCs w:val="18"/>
                              </w:rPr>
                              <w:t>Short, sweet</w:t>
                            </w:r>
                            <w:r w:rsidR="00953D4A">
                              <w:rPr>
                                <w:sz w:val="16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 and straight to the point. Keep this section at roughly 2-3 sentences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90216" id="Text Box 26" o:spid="_x0000_s1028" type="#_x0000_t202" style="position:absolute;left:0;text-align:left;margin-left:213.7pt;margin-top:123.3pt;width:394.8pt;height:112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" filled="f" stroked="f">
                <v:textbox>
                  <w:txbxContent>
                    <w:p w14:paraId="06B8C0D1" w14:textId="77777777" w:rsidR="001B756F" w:rsidRPr="009558F1" w:rsidRDefault="001B756F" w:rsidP="001B756F">
                      <w:pPr>
                        <w:pStyle w:val="Heading1"/>
                        <w:rPr>
                          <w:color w:val="C00000"/>
                        </w:rPr>
                      </w:pPr>
                      <w:r w:rsidRPr="009558F1">
                        <w:rPr>
                          <w:color w:val="C00000"/>
                        </w:rPr>
                        <w:t>Professional Overview</w:t>
                      </w:r>
                    </w:p>
                    <w:p w14:paraId="6DF1E5BF" w14:textId="75E3E779" w:rsidR="001B756F" w:rsidRPr="001E2BAB" w:rsidRDefault="00740F5D" w:rsidP="001B756F">
                      <w:r>
                        <w:rPr>
                          <w:sz w:val="16"/>
                          <w:szCs w:val="18"/>
                        </w:rPr>
                        <w:t>Short, sweet</w:t>
                      </w:r>
                      <w:r w:rsidR="00953D4A">
                        <w:rPr>
                          <w:sz w:val="16"/>
                          <w:szCs w:val="18"/>
                        </w:rPr>
                        <w:t>,</w:t>
                      </w:r>
                      <w:r>
                        <w:rPr>
                          <w:sz w:val="16"/>
                          <w:szCs w:val="18"/>
                        </w:rPr>
                        <w:t xml:space="preserve"> and straight to the point. Keep this section at roughly 2-3 sentences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3297E"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3177BAE1" wp14:editId="092C311F">
                <wp:simplePos x="0" y="0"/>
                <wp:positionH relativeFrom="page">
                  <wp:posOffset>2854325</wp:posOffset>
                </wp:positionH>
                <wp:positionV relativeFrom="page">
                  <wp:posOffset>2949575</wp:posOffset>
                </wp:positionV>
                <wp:extent cx="4870450" cy="7072630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7072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ED49C" w14:textId="6563C6FF" w:rsidR="001B756F" w:rsidRPr="009558F1" w:rsidRDefault="001B756F" w:rsidP="007F44D6">
                            <w:pPr>
                              <w:pStyle w:val="Heading1"/>
                              <w:rPr>
                                <w:color w:val="C00000"/>
                              </w:rPr>
                            </w:pPr>
                            <w:r w:rsidRPr="009558F1">
                              <w:rPr>
                                <w:color w:val="C00000"/>
                              </w:rPr>
                              <w:t>Experience</w:t>
                            </w:r>
                          </w:p>
                          <w:p w14:paraId="744F66D2" w14:textId="5595413D" w:rsidR="001B756F" w:rsidRPr="00761753" w:rsidRDefault="00FA2C69" w:rsidP="001B756F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215752314"/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252873C3" w14:textId="6E971DF9" w:rsidR="001B756F" w:rsidRPr="00761753" w:rsidRDefault="00FA2C69" w:rsidP="001B756F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="001B756F" w:rsidRPr="00761753">
                              <w:rPr>
                                <w:sz w:val="16"/>
                                <w:szCs w:val="18"/>
                              </w:rPr>
                              <w:t xml:space="preserve">, </w:t>
                            </w:r>
                            <w:r w:rsidR="005B49C2">
                              <w:rPr>
                                <w:sz w:val="16"/>
                                <w:szCs w:val="18"/>
                              </w:rPr>
                              <w:t xml:space="preserve">City,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="001B756F"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1638C3A0" w14:textId="28C13668" w:rsidR="009B6D7D" w:rsidRDefault="00FA2C69" w:rsidP="009B6D7D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075D6E62" w14:textId="45A3CC9B" w:rsidR="00F349CE" w:rsidRPr="00F349CE" w:rsidRDefault="00FA2C69" w:rsidP="00F349CE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Use Keywords</w:t>
                            </w:r>
                            <w:r w:rsidR="00F1446A">
                              <w:rPr>
                                <w:sz w:val="16"/>
                                <w:szCs w:val="18"/>
                              </w:rPr>
                              <w:t xml:space="preserve">/terms </w:t>
                            </w:r>
                          </w:p>
                          <w:p w14:paraId="52863DC1" w14:textId="77777777" w:rsidR="00F349CE" w:rsidRDefault="00FA2C69" w:rsidP="00F1446A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Include </w:t>
                            </w:r>
                            <w:r w:rsidR="00145859">
                              <w:rPr>
                                <w:sz w:val="16"/>
                                <w:szCs w:val="18"/>
                              </w:rPr>
                              <w:t>sports you worked with</w:t>
                            </w:r>
                          </w:p>
                          <w:p w14:paraId="59BFB7DA" w14:textId="47A65F11" w:rsidR="00C53067" w:rsidRPr="005E5DCF" w:rsidRDefault="00F349CE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Include other responsibilities </w:t>
                            </w:r>
                            <w:r w:rsidR="005E5DCF">
                              <w:rPr>
                                <w:sz w:val="16"/>
                                <w:szCs w:val="18"/>
                              </w:rPr>
                              <w:t>outside of coaching</w:t>
                            </w:r>
                            <w:r w:rsidR="00540FE5">
                              <w:rPr>
                                <w:sz w:val="16"/>
                                <w:szCs w:val="18"/>
                              </w:rPr>
                              <w:t>,</w:t>
                            </w:r>
                            <w:r w:rsidR="005E5DCF">
                              <w:rPr>
                                <w:sz w:val="16"/>
                                <w:szCs w:val="18"/>
                              </w:rPr>
                              <w:t xml:space="preserve"> such as budgeting, social media, etc.</w:t>
                            </w:r>
                            <w:r w:rsidR="00145859" w:rsidRPr="005E5DCF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bookmarkEnd w:id="0"/>
                          <w:p w14:paraId="2D80CB85" w14:textId="77777777" w:rsidR="001B756F" w:rsidRPr="00761753" w:rsidRDefault="001B756F" w:rsidP="009B6D7D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4E5DBE87" w14:textId="77777777" w:rsidR="005E5DCF" w:rsidRPr="00761753" w:rsidRDefault="005E5DCF" w:rsidP="005E5DCF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7D631196" w14:textId="00FC497A" w:rsidR="005E5DCF" w:rsidRPr="00761753" w:rsidRDefault="005E5DCF" w:rsidP="005E5DCF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>,</w:t>
                            </w:r>
                            <w:r w:rsidR="005B49C2">
                              <w:rPr>
                                <w:sz w:val="16"/>
                                <w:szCs w:val="18"/>
                              </w:rPr>
                              <w:t xml:space="preserve"> City,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5CA6B1CF" w14:textId="77777777" w:rsidR="005E5DCF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02003808" w14:textId="20713E15" w:rsidR="005E5DCF" w:rsidRPr="00F349CE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Use </w:t>
                            </w:r>
                            <w:r w:rsidR="00540FE5">
                              <w:rPr>
                                <w:sz w:val="16"/>
                                <w:szCs w:val="18"/>
                              </w:rPr>
                              <w:t>keywords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/terms </w:t>
                            </w:r>
                          </w:p>
                          <w:p w14:paraId="5D72389C" w14:textId="77777777" w:rsidR="005E5DCF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Include sports you worked with</w:t>
                            </w:r>
                          </w:p>
                          <w:p w14:paraId="01F2B13D" w14:textId="70EC36C1" w:rsidR="005E5DCF" w:rsidRPr="005E5DCF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Include other responsibilities outside of coaching</w:t>
                            </w:r>
                            <w:r w:rsidR="00540FE5">
                              <w:rPr>
                                <w:sz w:val="16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 such as budgeting, social media, etc.</w:t>
                            </w:r>
                            <w:r w:rsidRPr="005E5DCF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5A730674" w14:textId="77777777" w:rsidR="001B756F" w:rsidRPr="00761753" w:rsidRDefault="001B756F" w:rsidP="001B756F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9E443A" w14:textId="77777777" w:rsidR="005E5DCF" w:rsidRPr="00761753" w:rsidRDefault="005E5DCF" w:rsidP="005E5DCF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10AC39BE" w14:textId="1317A8C1" w:rsidR="005E5DCF" w:rsidRPr="00761753" w:rsidRDefault="005E5DCF" w:rsidP="005E5DCF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>,</w:t>
                            </w:r>
                            <w:r w:rsidR="005B49C2">
                              <w:rPr>
                                <w:sz w:val="16"/>
                                <w:szCs w:val="18"/>
                              </w:rPr>
                              <w:t xml:space="preserve"> City,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3A2FEB3E" w14:textId="77777777" w:rsidR="005E5DCF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5B606C5C" w14:textId="75272721" w:rsidR="005E5DCF" w:rsidRPr="00F349CE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Use </w:t>
                            </w:r>
                            <w:r w:rsidR="00540FE5">
                              <w:rPr>
                                <w:sz w:val="16"/>
                                <w:szCs w:val="18"/>
                              </w:rPr>
                              <w:t>keywords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/terms </w:t>
                            </w:r>
                          </w:p>
                          <w:p w14:paraId="1D29E02A" w14:textId="77777777" w:rsidR="005E5DCF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Include sports you worked with</w:t>
                            </w:r>
                          </w:p>
                          <w:p w14:paraId="6A895D75" w14:textId="34176F37" w:rsidR="005E5DCF" w:rsidRPr="005E5DCF" w:rsidRDefault="005E5DCF" w:rsidP="005E5DCF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Include other responsibilities outside of coaching</w:t>
                            </w:r>
                            <w:r w:rsidR="00540FE5">
                              <w:rPr>
                                <w:sz w:val="16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 such as budgeting, social media, etc.</w:t>
                            </w:r>
                            <w:r w:rsidRPr="005E5DCF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4468B471" w14:textId="2392ED17" w:rsidR="001B756F" w:rsidRPr="00315F10" w:rsidRDefault="001B756F" w:rsidP="005E5DCF">
                            <w:pPr>
                              <w:pStyle w:val="Heading2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7BAE1" id="Text Box 13" o:spid="_x0000_s1029" type="#_x0000_t202" style="position:absolute;left:0;text-align:left;margin-left:224.75pt;margin-top:232.25pt;width:383.5pt;height:556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" filled="f" stroked="f">
                <v:textbox>
                  <w:txbxContent>
                    <w:p w14:paraId="7C9ED49C" w14:textId="6563C6FF" w:rsidR="001B756F" w:rsidRPr="009558F1" w:rsidRDefault="001B756F" w:rsidP="007F44D6">
                      <w:pPr>
                        <w:pStyle w:val="Heading1"/>
                        <w:rPr>
                          <w:color w:val="C00000"/>
                        </w:rPr>
                      </w:pPr>
                      <w:r w:rsidRPr="009558F1">
                        <w:rPr>
                          <w:color w:val="C00000"/>
                        </w:rPr>
                        <w:t>Experience</w:t>
                      </w:r>
                    </w:p>
                    <w:p w14:paraId="744F66D2" w14:textId="5595413D" w:rsidR="001B756F" w:rsidRPr="00761753" w:rsidRDefault="00FA2C69" w:rsidP="001B756F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bookmarkStart w:id="1" w:name="_Hlk215752314"/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252873C3" w14:textId="6E971DF9" w:rsidR="001B756F" w:rsidRPr="00761753" w:rsidRDefault="00FA2C69" w:rsidP="001B756F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="001B756F" w:rsidRPr="00761753">
                        <w:rPr>
                          <w:sz w:val="16"/>
                          <w:szCs w:val="18"/>
                        </w:rPr>
                        <w:t xml:space="preserve">, </w:t>
                      </w:r>
                      <w:r w:rsidR="005B49C2">
                        <w:rPr>
                          <w:sz w:val="16"/>
                          <w:szCs w:val="18"/>
                        </w:rPr>
                        <w:t xml:space="preserve">City,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="001B756F"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1638C3A0" w14:textId="28C13668" w:rsidR="009B6D7D" w:rsidRDefault="00FA2C69" w:rsidP="009B6D7D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075D6E62" w14:textId="45A3CC9B" w:rsidR="00F349CE" w:rsidRPr="00F349CE" w:rsidRDefault="00FA2C69" w:rsidP="00F349CE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Use Keywords</w:t>
                      </w:r>
                      <w:r w:rsidR="00F1446A">
                        <w:rPr>
                          <w:sz w:val="16"/>
                          <w:szCs w:val="18"/>
                        </w:rPr>
                        <w:t xml:space="preserve">/terms </w:t>
                      </w:r>
                    </w:p>
                    <w:p w14:paraId="52863DC1" w14:textId="77777777" w:rsidR="00F349CE" w:rsidRDefault="00FA2C69" w:rsidP="00F1446A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Include </w:t>
                      </w:r>
                      <w:r w:rsidR="00145859">
                        <w:rPr>
                          <w:sz w:val="16"/>
                          <w:szCs w:val="18"/>
                        </w:rPr>
                        <w:t>sports you worked with</w:t>
                      </w:r>
                    </w:p>
                    <w:p w14:paraId="59BFB7DA" w14:textId="47A65F11" w:rsidR="00C53067" w:rsidRPr="005E5DCF" w:rsidRDefault="00F349CE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Include other responsibilities </w:t>
                      </w:r>
                      <w:r w:rsidR="005E5DCF">
                        <w:rPr>
                          <w:sz w:val="16"/>
                          <w:szCs w:val="18"/>
                        </w:rPr>
                        <w:t>outside of coaching</w:t>
                      </w:r>
                      <w:r w:rsidR="00540FE5">
                        <w:rPr>
                          <w:sz w:val="16"/>
                          <w:szCs w:val="18"/>
                        </w:rPr>
                        <w:t>,</w:t>
                      </w:r>
                      <w:r w:rsidR="005E5DCF">
                        <w:rPr>
                          <w:sz w:val="16"/>
                          <w:szCs w:val="18"/>
                        </w:rPr>
                        <w:t xml:space="preserve"> such as budgeting, social media, etc.</w:t>
                      </w:r>
                      <w:r w:rsidR="00145859" w:rsidRPr="005E5DCF">
                        <w:rPr>
                          <w:sz w:val="16"/>
                          <w:szCs w:val="18"/>
                        </w:rPr>
                        <w:t xml:space="preserve"> </w:t>
                      </w:r>
                    </w:p>
                    <w:bookmarkEnd w:id="1"/>
                    <w:p w14:paraId="2D80CB85" w14:textId="77777777" w:rsidR="001B756F" w:rsidRPr="00761753" w:rsidRDefault="001B756F" w:rsidP="009B6D7D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sz w:val="16"/>
                          <w:szCs w:val="18"/>
                        </w:rPr>
                      </w:pPr>
                    </w:p>
                    <w:p w14:paraId="4E5DBE87" w14:textId="77777777" w:rsidR="005E5DCF" w:rsidRPr="00761753" w:rsidRDefault="005E5DCF" w:rsidP="005E5DCF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7D631196" w14:textId="00FC497A" w:rsidR="005E5DCF" w:rsidRPr="00761753" w:rsidRDefault="005E5DCF" w:rsidP="005E5DCF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>,</w:t>
                      </w:r>
                      <w:r w:rsidR="005B49C2">
                        <w:rPr>
                          <w:sz w:val="16"/>
                          <w:szCs w:val="18"/>
                        </w:rPr>
                        <w:t xml:space="preserve"> City,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5CA6B1CF" w14:textId="77777777" w:rsidR="005E5DCF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02003808" w14:textId="20713E15" w:rsidR="005E5DCF" w:rsidRPr="00F349CE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Use </w:t>
                      </w:r>
                      <w:r w:rsidR="00540FE5">
                        <w:rPr>
                          <w:sz w:val="16"/>
                          <w:szCs w:val="18"/>
                        </w:rPr>
                        <w:t>keywords</w:t>
                      </w:r>
                      <w:r>
                        <w:rPr>
                          <w:sz w:val="16"/>
                          <w:szCs w:val="18"/>
                        </w:rPr>
                        <w:t xml:space="preserve">/terms </w:t>
                      </w:r>
                    </w:p>
                    <w:p w14:paraId="5D72389C" w14:textId="77777777" w:rsidR="005E5DCF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Include sports you worked with</w:t>
                      </w:r>
                    </w:p>
                    <w:p w14:paraId="01F2B13D" w14:textId="70EC36C1" w:rsidR="005E5DCF" w:rsidRPr="005E5DCF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Include other responsibilities outside of coaching</w:t>
                      </w:r>
                      <w:r w:rsidR="00540FE5">
                        <w:rPr>
                          <w:sz w:val="16"/>
                          <w:szCs w:val="18"/>
                        </w:rPr>
                        <w:t>,</w:t>
                      </w:r>
                      <w:r>
                        <w:rPr>
                          <w:sz w:val="16"/>
                          <w:szCs w:val="18"/>
                        </w:rPr>
                        <w:t xml:space="preserve"> such as budgeting, social media, etc.</w:t>
                      </w:r>
                      <w:r w:rsidRPr="005E5DCF">
                        <w:rPr>
                          <w:sz w:val="16"/>
                          <w:szCs w:val="18"/>
                        </w:rPr>
                        <w:t xml:space="preserve"> </w:t>
                      </w:r>
                    </w:p>
                    <w:p w14:paraId="5A730674" w14:textId="77777777" w:rsidR="001B756F" w:rsidRPr="00761753" w:rsidRDefault="001B756F" w:rsidP="001B756F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</w:p>
                    <w:p w14:paraId="569E443A" w14:textId="77777777" w:rsidR="005E5DCF" w:rsidRPr="00761753" w:rsidRDefault="005E5DCF" w:rsidP="005E5DCF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10AC39BE" w14:textId="1317A8C1" w:rsidR="005E5DCF" w:rsidRPr="00761753" w:rsidRDefault="005E5DCF" w:rsidP="005E5DCF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>,</w:t>
                      </w:r>
                      <w:r w:rsidR="005B49C2">
                        <w:rPr>
                          <w:sz w:val="16"/>
                          <w:szCs w:val="18"/>
                        </w:rPr>
                        <w:t xml:space="preserve"> City,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3A2FEB3E" w14:textId="77777777" w:rsidR="005E5DCF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5B606C5C" w14:textId="75272721" w:rsidR="005E5DCF" w:rsidRPr="00F349CE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Use </w:t>
                      </w:r>
                      <w:r w:rsidR="00540FE5">
                        <w:rPr>
                          <w:sz w:val="16"/>
                          <w:szCs w:val="18"/>
                        </w:rPr>
                        <w:t>keywords</w:t>
                      </w:r>
                      <w:r>
                        <w:rPr>
                          <w:sz w:val="16"/>
                          <w:szCs w:val="18"/>
                        </w:rPr>
                        <w:t xml:space="preserve">/terms </w:t>
                      </w:r>
                    </w:p>
                    <w:p w14:paraId="1D29E02A" w14:textId="77777777" w:rsidR="005E5DCF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Include sports you worked with</w:t>
                      </w:r>
                    </w:p>
                    <w:p w14:paraId="6A895D75" w14:textId="34176F37" w:rsidR="005E5DCF" w:rsidRPr="005E5DCF" w:rsidRDefault="005E5DCF" w:rsidP="005E5DCF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Include other responsibilities outside of coaching</w:t>
                      </w:r>
                      <w:r w:rsidR="00540FE5">
                        <w:rPr>
                          <w:sz w:val="16"/>
                          <w:szCs w:val="18"/>
                        </w:rPr>
                        <w:t>,</w:t>
                      </w:r>
                      <w:r>
                        <w:rPr>
                          <w:sz w:val="16"/>
                          <w:szCs w:val="18"/>
                        </w:rPr>
                        <w:t xml:space="preserve"> such as budgeting, social media, etc.</w:t>
                      </w:r>
                      <w:r w:rsidRPr="005E5DCF">
                        <w:rPr>
                          <w:sz w:val="16"/>
                          <w:szCs w:val="18"/>
                        </w:rPr>
                        <w:t xml:space="preserve"> </w:t>
                      </w:r>
                    </w:p>
                    <w:p w14:paraId="4468B471" w14:textId="2392ED17" w:rsidR="001B756F" w:rsidRPr="00315F10" w:rsidRDefault="001B756F" w:rsidP="005E5DCF">
                      <w:pPr>
                        <w:pStyle w:val="Heading2"/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3297E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2490D73" wp14:editId="4FAD2EDF">
                <wp:simplePos x="0" y="0"/>
                <wp:positionH relativeFrom="page">
                  <wp:posOffset>0</wp:posOffset>
                </wp:positionH>
                <wp:positionV relativeFrom="page">
                  <wp:posOffset>1808480</wp:posOffset>
                </wp:positionV>
                <wp:extent cx="2531110" cy="377190"/>
                <wp:effectExtent l="0" t="0" r="0" b="381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65B1A" w14:textId="4B5940BA" w:rsidR="001B756F" w:rsidRPr="00C17588" w:rsidRDefault="001B756F" w:rsidP="004738BF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C17588">
                              <w:rPr>
                                <w:color w:val="auto"/>
                                <w:sz w:val="32"/>
                                <w:szCs w:val="32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90D73" id="Text Box 25" o:spid="_x0000_s1030" type="#_x0000_t202" style="position:absolute;left:0;text-align:left;margin-left:0;margin-top:142.4pt;width:199.3pt;height:2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" filled="f" stroked="f">
                <v:textbox>
                  <w:txbxContent>
                    <w:p w14:paraId="51C65B1A" w14:textId="4B5940BA" w:rsidR="001B756F" w:rsidRPr="00C17588" w:rsidRDefault="001B756F" w:rsidP="004738BF">
                      <w:pPr>
                        <w:pStyle w:val="Heading1"/>
                        <w:jc w:val="center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C17588">
                        <w:rPr>
                          <w:color w:val="auto"/>
                          <w:sz w:val="32"/>
                          <w:szCs w:val="32"/>
                        </w:rPr>
                        <w:t>Contact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F3297E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4FAD49E0" wp14:editId="19FAB4F3">
                <wp:simplePos x="0" y="0"/>
                <wp:positionH relativeFrom="column">
                  <wp:posOffset>-609600</wp:posOffset>
                </wp:positionH>
                <wp:positionV relativeFrom="paragraph">
                  <wp:posOffset>-264160</wp:posOffset>
                </wp:positionV>
                <wp:extent cx="7879080" cy="10058400"/>
                <wp:effectExtent l="0" t="0" r="7620" b="0"/>
                <wp:wrapNone/>
                <wp:docPr id="747120365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9080" cy="10058400"/>
                          <a:chOff x="0" y="0"/>
                          <a:chExt cx="7879574" cy="10058400"/>
                        </a:xfrm>
                        <a:solidFill>
                          <a:srgbClr val="C00000"/>
                        </a:solidFill>
                      </wpg:grpSpPr>
                      <wps:wsp>
                        <wps:cNvPr id="802873958" name="Rectangle 802873958"/>
                        <wps:cNvSpPr/>
                        <wps:spPr>
                          <a:xfrm>
                            <a:off x="2449195" y="1399529"/>
                            <a:ext cx="5430379" cy="6963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103453" name="Rectangle 351103453"/>
                        <wps:cNvSpPr/>
                        <wps:spPr>
                          <a:xfrm>
                            <a:off x="0" y="0"/>
                            <a:ext cx="2683210" cy="10058400"/>
                          </a:xfrm>
                          <a:prstGeom prst="rect">
                            <a:avLst/>
                          </a:prstGeom>
                          <a:grp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56A306" id="Group 8" o:spid="_x0000_s1026" alt="&quot;&quot;" style="position:absolute;margin-left:-48pt;margin-top:-20.8pt;width:620.4pt;height:11in;z-index:-251658240;mso-width-relative:margin" coordsize="7879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">
                <v:rect id="Rectangle 802873958" o:spid="_x0000_s1027" style="position:absolute;left:24491;top:13995;width:54304;height: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" fillcolor="#c00000" stroked="f" strokeweight="1.5pt"/>
                <v:rect id="Rectangle 351103453" o:spid="_x0000_s1028" style="position:absolute;width:2683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" filled="f" stroked="f" strokeweight="1.5pt"/>
                <w10:anchorlock/>
              </v:group>
            </w:pict>
          </mc:Fallback>
        </mc:AlternateContent>
      </w:r>
    </w:p>
    <w:p w14:paraId="79118591" w14:textId="692255E0" w:rsidR="001B756F" w:rsidRPr="00F3297E" w:rsidRDefault="00025BDB" w:rsidP="001B756F">
      <w:pPr>
        <w:pStyle w:val="Title"/>
        <w:rPr>
          <w:iCs/>
          <w:color w:val="auto"/>
          <w:sz w:val="72"/>
          <w:szCs w:val="72"/>
        </w:rPr>
      </w:pPr>
      <w:r>
        <w:rPr>
          <w:iCs/>
          <w:color w:val="auto"/>
          <w:sz w:val="72"/>
          <w:szCs w:val="72"/>
        </w:rPr>
        <w:t xml:space="preserve">Name </w:t>
      </w:r>
    </w:p>
    <w:p w14:paraId="303DF972" w14:textId="73C9A566" w:rsidR="001B756F" w:rsidRPr="009558F1" w:rsidRDefault="00025BDB" w:rsidP="001B756F">
      <w:pPr>
        <w:pStyle w:val="Title2"/>
        <w:rPr>
          <w:iCs/>
          <w:color w:val="C00000"/>
        </w:rPr>
      </w:pPr>
      <w:r w:rsidRPr="009558F1">
        <w:rPr>
          <w:iCs/>
          <w:color w:val="C00000"/>
        </w:rPr>
        <w:t>credentials</w:t>
      </w:r>
    </w:p>
    <w:p w14:paraId="5497684C" w14:textId="7FA3EE66" w:rsidR="001B756F" w:rsidRPr="00F3297E" w:rsidRDefault="001B756F" w:rsidP="001B756F">
      <w:pPr>
        <w:rPr>
          <w:vertAlign w:val="subscript"/>
        </w:rPr>
      </w:pPr>
    </w:p>
    <w:p w14:paraId="38B1E2D8" w14:textId="0D643784" w:rsidR="00285F35" w:rsidRPr="00F3297E" w:rsidRDefault="00285F35" w:rsidP="001B756F"/>
    <w:p w14:paraId="52F6DD6E" w14:textId="374D0163" w:rsidR="00664F48" w:rsidRPr="00F3297E" w:rsidRDefault="00664F48" w:rsidP="001B756F"/>
    <w:p w14:paraId="1AC0C9DE" w14:textId="6DCD0689" w:rsidR="00664F48" w:rsidRPr="00F3297E" w:rsidRDefault="009806E2" w:rsidP="001B756F">
      <w:r w:rsidRPr="00F3297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20C66A" wp14:editId="4EC78C94">
                <wp:simplePos x="0" y="0"/>
                <wp:positionH relativeFrom="column">
                  <wp:posOffset>2117090</wp:posOffset>
                </wp:positionH>
                <wp:positionV relativeFrom="paragraph">
                  <wp:posOffset>1414062</wp:posOffset>
                </wp:positionV>
                <wp:extent cx="274320" cy="274320"/>
                <wp:effectExtent l="0" t="0" r="11430" b="11430"/>
                <wp:wrapNone/>
                <wp:docPr id="49467791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44616"/>
                            <a:satOff val="-2378"/>
                            <a:lumOff val="12236"/>
                            <a:alphaOff val="-4000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960CE" id="Oval 1" o:spid="_x0000_s1026" style="position:absolute;margin-left:166.7pt;margin-top:111.35pt;width:21.6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" strokecolor="black [3213]" strokeweight="1pt">
                <v:fill r:id="rId12" o:title="" recolor="t" rotate="t" type="frame"/>
                <v:stroke joinstyle="miter"/>
              </v:oval>
            </w:pict>
          </mc:Fallback>
        </mc:AlternateContent>
      </w:r>
      <w:r w:rsidR="00251976" w:rsidRPr="00BB0358">
        <w:rPr>
          <w:noProof/>
          <w:color w:val="000000" w:themeColor="text1"/>
        </w:rPr>
        <w:drawing>
          <wp:anchor distT="0" distB="0" distL="114300" distR="114300" simplePos="0" relativeHeight="251719680" behindDoc="0" locked="0" layoutInCell="1" allowOverlap="1" wp14:anchorId="57A605D0" wp14:editId="33CA591B">
            <wp:simplePos x="0" y="0"/>
            <wp:positionH relativeFrom="column">
              <wp:posOffset>-319405</wp:posOffset>
            </wp:positionH>
            <wp:positionV relativeFrom="paragraph">
              <wp:posOffset>339790</wp:posOffset>
            </wp:positionV>
            <wp:extent cx="2389505" cy="281305"/>
            <wp:effectExtent l="0" t="0" r="0" b="23495"/>
            <wp:wrapSquare wrapText="bothSides"/>
            <wp:docPr id="2036124339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976" w:rsidRPr="00BB0358">
        <w:rPr>
          <w:noProof/>
          <w:color w:val="000000" w:themeColor="text1"/>
        </w:rPr>
        <w:drawing>
          <wp:anchor distT="0" distB="0" distL="114300" distR="114300" simplePos="0" relativeHeight="251723776" behindDoc="0" locked="0" layoutInCell="1" allowOverlap="1" wp14:anchorId="419DD7DF" wp14:editId="316D31C1">
            <wp:simplePos x="0" y="0"/>
            <wp:positionH relativeFrom="column">
              <wp:posOffset>-317500</wp:posOffset>
            </wp:positionH>
            <wp:positionV relativeFrom="paragraph">
              <wp:posOffset>697930</wp:posOffset>
            </wp:positionV>
            <wp:extent cx="2389505" cy="281305"/>
            <wp:effectExtent l="0" t="0" r="0" b="23495"/>
            <wp:wrapSquare wrapText="bothSides"/>
            <wp:docPr id="1099269124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976" w:rsidRPr="00BB0358">
        <w:rPr>
          <w:noProof/>
          <w:color w:val="000000" w:themeColor="text1"/>
        </w:rPr>
        <w:drawing>
          <wp:anchor distT="0" distB="0" distL="114300" distR="114300" simplePos="0" relativeHeight="251725824" behindDoc="0" locked="0" layoutInCell="1" allowOverlap="1" wp14:anchorId="250FD9F8" wp14:editId="20B0C56A">
            <wp:simplePos x="0" y="0"/>
            <wp:positionH relativeFrom="column">
              <wp:posOffset>-320040</wp:posOffset>
            </wp:positionH>
            <wp:positionV relativeFrom="paragraph">
              <wp:posOffset>1056705</wp:posOffset>
            </wp:positionV>
            <wp:extent cx="2389505" cy="281305"/>
            <wp:effectExtent l="0" t="0" r="0" b="23495"/>
            <wp:wrapSquare wrapText="bothSides"/>
            <wp:docPr id="1422297029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976" w:rsidRPr="00BB0358">
        <w:rPr>
          <w:noProof/>
          <w:color w:val="000000" w:themeColor="text1"/>
        </w:rPr>
        <w:drawing>
          <wp:anchor distT="0" distB="0" distL="114300" distR="114300" simplePos="0" relativeHeight="251727872" behindDoc="0" locked="0" layoutInCell="1" allowOverlap="1" wp14:anchorId="6DB0D086" wp14:editId="3892416F">
            <wp:simplePos x="0" y="0"/>
            <wp:positionH relativeFrom="column">
              <wp:posOffset>-318135</wp:posOffset>
            </wp:positionH>
            <wp:positionV relativeFrom="paragraph">
              <wp:posOffset>1414845</wp:posOffset>
            </wp:positionV>
            <wp:extent cx="2389505" cy="281305"/>
            <wp:effectExtent l="0" t="0" r="0" b="23495"/>
            <wp:wrapSquare wrapText="bothSides"/>
            <wp:docPr id="163919552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AD1" w:rsidRPr="00BB0358">
        <w:rPr>
          <w:noProof/>
          <w:color w:val="000000" w:themeColor="text1"/>
        </w:rPr>
        <w:drawing>
          <wp:anchor distT="0" distB="0" distL="114300" distR="114300" simplePos="0" relativeHeight="251729920" behindDoc="0" locked="0" layoutInCell="1" allowOverlap="1" wp14:anchorId="39EB76BC" wp14:editId="5F443AFB">
            <wp:simplePos x="0" y="0"/>
            <wp:positionH relativeFrom="column">
              <wp:posOffset>-317500</wp:posOffset>
            </wp:positionH>
            <wp:positionV relativeFrom="paragraph">
              <wp:posOffset>1773490</wp:posOffset>
            </wp:positionV>
            <wp:extent cx="2389505" cy="281305"/>
            <wp:effectExtent l="0" t="0" r="0" b="23495"/>
            <wp:wrapSquare wrapText="bothSides"/>
            <wp:docPr id="38406931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139A0" w14:textId="50FE45B5" w:rsidR="00664F48" w:rsidRPr="00F3297E" w:rsidRDefault="00664F48" w:rsidP="001B756F"/>
    <w:p w14:paraId="15C5E119" w14:textId="4EC4E184" w:rsidR="00664F48" w:rsidRPr="00F3297E" w:rsidRDefault="00835DF1" w:rsidP="001B756F">
      <w:r w:rsidRPr="00F3297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75475" wp14:editId="74955B40">
                <wp:simplePos x="0" y="0"/>
                <wp:positionH relativeFrom="column">
                  <wp:posOffset>2113915</wp:posOffset>
                </wp:positionH>
                <wp:positionV relativeFrom="paragraph">
                  <wp:posOffset>1461276</wp:posOffset>
                </wp:positionV>
                <wp:extent cx="274320" cy="274320"/>
                <wp:effectExtent l="0" t="0" r="11430" b="11430"/>
                <wp:wrapNone/>
                <wp:docPr id="124805397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31869"/>
                            <a:satOff val="-1699"/>
                            <a:lumOff val="8740"/>
                            <a:alphaOff val="-28571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7DF941" id="Oval 1" o:spid="_x0000_s1026" style="position:absolute;margin-left:166.45pt;margin-top:115.05pt;width:21.6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" strokecolor="black [3213]" strokeweight="1pt">
                <v:fill r:id="rId12" o:title="" recolor="t" rotate="t" type="frame"/>
                <v:stroke joinstyle="miter"/>
              </v:oval>
            </w:pict>
          </mc:Fallback>
        </mc:AlternateContent>
      </w:r>
      <w:r w:rsidRPr="00F3297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958866" wp14:editId="79F3FADE">
                <wp:simplePos x="0" y="0"/>
                <wp:positionH relativeFrom="column">
                  <wp:posOffset>2113280</wp:posOffset>
                </wp:positionH>
                <wp:positionV relativeFrom="paragraph">
                  <wp:posOffset>290971</wp:posOffset>
                </wp:positionV>
                <wp:extent cx="274320" cy="274320"/>
                <wp:effectExtent l="0" t="0" r="11430" b="11430"/>
                <wp:wrapNone/>
                <wp:docPr id="2799083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38242"/>
                            <a:satOff val="-2038"/>
                            <a:lumOff val="10488"/>
                            <a:alphaOff val="-34286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B63A54" id="Oval 1" o:spid="_x0000_s1026" style="position:absolute;margin-left:166.4pt;margin-top:22.9pt;width:21.6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" strokecolor="black [3213]" strokeweight="1pt">
                <v:fill r:id="rId12" o:title="" recolor="t" rotate="t" type="frame"/>
                <v:stroke joinstyle="miter"/>
              </v:oval>
            </w:pict>
          </mc:Fallback>
        </mc:AlternateContent>
      </w:r>
      <w:r w:rsidR="00915DD7" w:rsidRPr="00F3297E">
        <w:rPr>
          <w:noProof/>
        </w:rPr>
        <w:drawing>
          <wp:anchor distT="0" distB="0" distL="114300" distR="114300" simplePos="0" relativeHeight="251701248" behindDoc="0" locked="0" layoutInCell="1" allowOverlap="1" wp14:anchorId="5A234D10" wp14:editId="6CDB8CAB">
            <wp:simplePos x="0" y="0"/>
            <wp:positionH relativeFrom="column">
              <wp:posOffset>-457393</wp:posOffset>
            </wp:positionH>
            <wp:positionV relativeFrom="paragraph">
              <wp:posOffset>770205</wp:posOffset>
            </wp:positionV>
            <wp:extent cx="2486025" cy="1208405"/>
            <wp:effectExtent l="0" t="0" r="0" b="10795"/>
            <wp:wrapSquare wrapText="bothSides"/>
            <wp:docPr id="478210741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B6875" w14:textId="0C9FA44B" w:rsidR="00664F48" w:rsidRPr="00F3297E" w:rsidRDefault="008F5B2B" w:rsidP="001B756F">
      <w:r w:rsidRPr="00F3297E">
        <w:rPr>
          <w:noProof/>
        </w:rPr>
        <w:drawing>
          <wp:anchor distT="0" distB="0" distL="114300" distR="114300" simplePos="0" relativeHeight="251736064" behindDoc="0" locked="0" layoutInCell="1" allowOverlap="1" wp14:anchorId="4B45D913" wp14:editId="4E82D634">
            <wp:simplePos x="0" y="0"/>
            <wp:positionH relativeFrom="column">
              <wp:posOffset>-447675</wp:posOffset>
            </wp:positionH>
            <wp:positionV relativeFrom="paragraph">
              <wp:posOffset>4275455</wp:posOffset>
            </wp:positionV>
            <wp:extent cx="2561590" cy="399415"/>
            <wp:effectExtent l="0" t="0" r="0" b="19685"/>
            <wp:wrapSquare wrapText="bothSides"/>
            <wp:docPr id="640005593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A03" w:rsidRPr="00F3297E">
        <w:rPr>
          <w:noProof/>
        </w:rPr>
        <w:drawing>
          <wp:anchor distT="0" distB="0" distL="114300" distR="114300" simplePos="0" relativeHeight="251734016" behindDoc="0" locked="0" layoutInCell="1" allowOverlap="1" wp14:anchorId="58057D62" wp14:editId="5D9D6B07">
            <wp:simplePos x="0" y="0"/>
            <wp:positionH relativeFrom="column">
              <wp:posOffset>-457200</wp:posOffset>
            </wp:positionH>
            <wp:positionV relativeFrom="paragraph">
              <wp:posOffset>3714115</wp:posOffset>
            </wp:positionV>
            <wp:extent cx="2577465" cy="388620"/>
            <wp:effectExtent l="0" t="19050" r="0" b="11430"/>
            <wp:wrapSquare wrapText="bothSides"/>
            <wp:docPr id="1584672665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CF8" w:rsidRPr="00F3297E">
        <w:rPr>
          <w:noProof/>
        </w:rPr>
        <w:drawing>
          <wp:anchor distT="0" distB="0" distL="114300" distR="114300" simplePos="0" relativeHeight="251672576" behindDoc="0" locked="0" layoutInCell="1" allowOverlap="1" wp14:anchorId="641D388F" wp14:editId="2708867E">
            <wp:simplePos x="0" y="0"/>
            <wp:positionH relativeFrom="column">
              <wp:posOffset>-457200</wp:posOffset>
            </wp:positionH>
            <wp:positionV relativeFrom="paragraph">
              <wp:posOffset>2670175</wp:posOffset>
            </wp:positionV>
            <wp:extent cx="2574290" cy="408305"/>
            <wp:effectExtent l="0" t="0" r="0" b="10795"/>
            <wp:wrapSquare wrapText="bothSides"/>
            <wp:docPr id="1214222301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CAB" w:rsidRPr="00F3297E">
        <w:rPr>
          <w:noProof/>
        </w:rPr>
        <w:drawing>
          <wp:anchor distT="0" distB="0" distL="114300" distR="114300" simplePos="0" relativeHeight="251731968" behindDoc="0" locked="0" layoutInCell="1" allowOverlap="1" wp14:anchorId="79652936" wp14:editId="2E2F562D">
            <wp:simplePos x="0" y="0"/>
            <wp:positionH relativeFrom="column">
              <wp:posOffset>-457200</wp:posOffset>
            </wp:positionH>
            <wp:positionV relativeFrom="paragraph">
              <wp:posOffset>3202305</wp:posOffset>
            </wp:positionV>
            <wp:extent cx="2525395" cy="382270"/>
            <wp:effectExtent l="0" t="0" r="0" b="17780"/>
            <wp:wrapSquare wrapText="bothSides"/>
            <wp:docPr id="34052790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48CFC" w14:textId="4C481062" w:rsidR="009C00EE" w:rsidRPr="00F3297E" w:rsidRDefault="009C00EE" w:rsidP="001B756F"/>
    <w:p w14:paraId="75D283CE" w14:textId="79087684" w:rsidR="009C00EE" w:rsidRPr="00F3297E" w:rsidRDefault="009C00EE" w:rsidP="001B756F"/>
    <w:p w14:paraId="384B42AD" w14:textId="098F46B0" w:rsidR="00DA3DB8" w:rsidRPr="00F3297E" w:rsidRDefault="00DA3DB8" w:rsidP="00DA3DB8">
      <w:pPr>
        <w:rPr>
          <w:vertAlign w:val="subscript"/>
        </w:rPr>
      </w:pPr>
      <w:r w:rsidRPr="00F3297E">
        <w:rPr>
          <w:noProof/>
          <w:vertAlign w:val="subscript"/>
        </w:rPr>
        <w:lastRenderedPageBreak/>
        <w:drawing>
          <wp:anchor distT="0" distB="0" distL="114300" distR="114300" simplePos="0" relativeHeight="251709440" behindDoc="0" locked="1" layoutInCell="1" allowOverlap="1" wp14:anchorId="50DD07FB" wp14:editId="7E5221E6">
            <wp:simplePos x="0" y="0"/>
            <wp:positionH relativeFrom="column">
              <wp:posOffset>-46355</wp:posOffset>
            </wp:positionH>
            <wp:positionV relativeFrom="paragraph">
              <wp:posOffset>-140970</wp:posOffset>
            </wp:positionV>
            <wp:extent cx="1645920" cy="1645920"/>
            <wp:effectExtent l="38100" t="38100" r="30480" b="30480"/>
            <wp:wrapNone/>
            <wp:docPr id="5288125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2901" name="Picture 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8" b="1583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ellipse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F3297E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705344" behindDoc="0" locked="1" layoutInCell="1" allowOverlap="1" wp14:anchorId="5D3003F5" wp14:editId="050D9BB6">
                <wp:simplePos x="0" y="0"/>
                <wp:positionH relativeFrom="page">
                  <wp:posOffset>116205</wp:posOffset>
                </wp:positionH>
                <wp:positionV relativeFrom="page">
                  <wp:posOffset>3663950</wp:posOffset>
                </wp:positionV>
                <wp:extent cx="2345690" cy="348615"/>
                <wp:effectExtent l="0" t="0" r="0" b="0"/>
                <wp:wrapSquare wrapText="bothSides"/>
                <wp:docPr id="455398585" name="Text Box 455398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86487" w14:textId="0D009F5A" w:rsidR="00DA3DB8" w:rsidRPr="00CC4020" w:rsidRDefault="0020786D" w:rsidP="00DA3DB8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CC4020">
                              <w:rPr>
                                <w:color w:val="auto"/>
                                <w:sz w:val="32"/>
                                <w:szCs w:val="32"/>
                              </w:rPr>
                              <w:t>systems used</w:t>
                            </w:r>
                          </w:p>
                          <w:p w14:paraId="184587E8" w14:textId="77777777" w:rsidR="00DA3DB8" w:rsidRPr="00083794" w:rsidRDefault="00DA3DB8" w:rsidP="00DA3DB8">
                            <w:pPr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 w:rsidRPr="00083794">
                              <w:rPr>
                                <w:color w:val="FFFFFF" w:themeColor="background1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03F5" id="Text Box 455398585" o:spid="_x0000_s1031" type="#_x0000_t202" style="position:absolute;left:0;text-align:left;margin-left:9.15pt;margin-top:288.5pt;width:184.7pt;height:27.4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" filled="f" stroked="f">
                <v:textbox>
                  <w:txbxContent>
                    <w:p w14:paraId="74486487" w14:textId="0D009F5A" w:rsidR="00DA3DB8" w:rsidRPr="00CC4020" w:rsidRDefault="0020786D" w:rsidP="00DA3DB8">
                      <w:pPr>
                        <w:pStyle w:val="Heading1"/>
                        <w:jc w:val="center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CC4020">
                        <w:rPr>
                          <w:color w:val="auto"/>
                          <w:sz w:val="32"/>
                          <w:szCs w:val="32"/>
                        </w:rPr>
                        <w:t>systems used</w:t>
                      </w:r>
                    </w:p>
                    <w:p w14:paraId="184587E8" w14:textId="77777777" w:rsidR="00DA3DB8" w:rsidRPr="00083794" w:rsidRDefault="00DA3DB8" w:rsidP="00DA3DB8">
                      <w:pPr>
                        <w:rPr>
                          <w:color w:val="FFFFFF" w:themeColor="background1"/>
                          <w:sz w:val="20"/>
                          <w:szCs w:val="22"/>
                        </w:rPr>
                      </w:pPr>
                      <w:r w:rsidRPr="00083794">
                        <w:rPr>
                          <w:color w:val="FFFFFF" w:themeColor="background1"/>
                          <w:sz w:val="20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3297E"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708416" behindDoc="0" locked="1" layoutInCell="1" allowOverlap="1" wp14:anchorId="5C25A0AA" wp14:editId="65BBFCF6">
                <wp:simplePos x="0" y="0"/>
                <wp:positionH relativeFrom="page">
                  <wp:posOffset>2890520</wp:posOffset>
                </wp:positionH>
                <wp:positionV relativeFrom="page">
                  <wp:posOffset>1572895</wp:posOffset>
                </wp:positionV>
                <wp:extent cx="4865370" cy="4705350"/>
                <wp:effectExtent l="0" t="0" r="0" b="0"/>
                <wp:wrapSquare wrapText="bothSides"/>
                <wp:docPr id="1022736048" name="Text Box 1022736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5370" cy="470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04DA5" w14:textId="46070045" w:rsidR="00DA3DB8" w:rsidRPr="00CC4020" w:rsidRDefault="00F026EC" w:rsidP="00DA3DB8">
                            <w:pPr>
                              <w:pStyle w:val="Heading1"/>
                              <w:rPr>
                                <w:color w:val="C00000"/>
                              </w:rPr>
                            </w:pPr>
                            <w:r w:rsidRPr="00CC4020">
                              <w:rPr>
                                <w:color w:val="C00000"/>
                              </w:rPr>
                              <w:t>Internships</w:t>
                            </w:r>
                          </w:p>
                          <w:p w14:paraId="2CE43F18" w14:textId="77777777" w:rsidR="00CA2F59" w:rsidRPr="00761753" w:rsidRDefault="00CA2F59" w:rsidP="00CA2F59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4B55442D" w14:textId="77777777" w:rsidR="00CA2F59" w:rsidRPr="00761753" w:rsidRDefault="00CA2F59" w:rsidP="00CA2F59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72A573C0" w14:textId="77777777" w:rsidR="004242BC" w:rsidRDefault="004242BC" w:rsidP="004242BC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50567520" w14:textId="77777777" w:rsidR="004242BC" w:rsidRPr="00F349CE" w:rsidRDefault="004242BC" w:rsidP="004242BC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Include ALL Sports assisted with</w:t>
                            </w:r>
                          </w:p>
                          <w:p w14:paraId="1FD8330E" w14:textId="77777777" w:rsidR="004242BC" w:rsidRPr="004242BC" w:rsidRDefault="004242BC" w:rsidP="004242BC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Include tech and other responsibilities </w:t>
                            </w:r>
                          </w:p>
                          <w:p w14:paraId="48C649F5" w14:textId="77777777" w:rsidR="00DA3DB8" w:rsidRPr="00AF3B30" w:rsidRDefault="00DA3DB8" w:rsidP="00DA3DB8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590B4B57" w14:textId="77777777" w:rsidR="00CA2F59" w:rsidRPr="00761753" w:rsidRDefault="00CA2F59" w:rsidP="00CA2F59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21561F26" w14:textId="77777777" w:rsidR="00CA2F59" w:rsidRPr="00761753" w:rsidRDefault="00CA2F59" w:rsidP="00CA2F59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1C38DCF8" w14:textId="77777777" w:rsidR="004242BC" w:rsidRDefault="004242BC" w:rsidP="004242BC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4C81DC9A" w14:textId="77777777" w:rsidR="004242BC" w:rsidRPr="00F349CE" w:rsidRDefault="004242BC" w:rsidP="004242BC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Include ALL Sports assisted with</w:t>
                            </w:r>
                          </w:p>
                          <w:p w14:paraId="2CF8D6DD" w14:textId="77777777" w:rsidR="004242BC" w:rsidRPr="004242BC" w:rsidRDefault="004242BC" w:rsidP="004242BC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Include tech and other responsibilities </w:t>
                            </w:r>
                          </w:p>
                          <w:p w14:paraId="2ED189E4" w14:textId="77777777" w:rsidR="00DA3DB8" w:rsidRPr="00AF3B30" w:rsidRDefault="00DA3DB8" w:rsidP="00DA3DB8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 w:hanging="360"/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1F1FD04B" w14:textId="77777777" w:rsidR="00CA2F59" w:rsidRPr="00761753" w:rsidRDefault="00CA2F59" w:rsidP="00CA2F59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22868FB6" w14:textId="77777777" w:rsidR="00CA2F59" w:rsidRPr="00761753" w:rsidRDefault="00CA2F59" w:rsidP="00CA2F59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1F43F104" w14:textId="77777777" w:rsidR="00CA2F59" w:rsidRDefault="00CA2F59" w:rsidP="00CA2F59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0C81ED44" w14:textId="1656FCA7" w:rsidR="00CA2F59" w:rsidRPr="00F349CE" w:rsidRDefault="002927C6" w:rsidP="00CA2F59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Incl</w:t>
                            </w:r>
                            <w:r w:rsidR="00E95FA9">
                              <w:rPr>
                                <w:sz w:val="16"/>
                                <w:szCs w:val="18"/>
                              </w:rPr>
                              <w:t>ude ALL Sports assisted with</w:t>
                            </w:r>
                          </w:p>
                          <w:p w14:paraId="6B944275" w14:textId="56B688BA" w:rsidR="004E7120" w:rsidRPr="004242BC" w:rsidRDefault="00CA2F59" w:rsidP="00CA2F59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Include </w:t>
                            </w:r>
                            <w:r w:rsidR="00E95FA9">
                              <w:rPr>
                                <w:sz w:val="16"/>
                                <w:szCs w:val="18"/>
                              </w:rPr>
                              <w:t xml:space="preserve">tech and other responsibilities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5A0AA" id="Text Box 1022736048" o:spid="_x0000_s1032" type="#_x0000_t202" style="position:absolute;left:0;text-align:left;margin-left:227.6pt;margin-top:123.85pt;width:383.1pt;height:370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" filled="f" stroked="f">
                <v:textbox>
                  <w:txbxContent>
                    <w:p w14:paraId="51504DA5" w14:textId="46070045" w:rsidR="00DA3DB8" w:rsidRPr="00CC4020" w:rsidRDefault="00F026EC" w:rsidP="00DA3DB8">
                      <w:pPr>
                        <w:pStyle w:val="Heading1"/>
                        <w:rPr>
                          <w:color w:val="C00000"/>
                        </w:rPr>
                      </w:pPr>
                      <w:r w:rsidRPr="00CC4020">
                        <w:rPr>
                          <w:color w:val="C00000"/>
                        </w:rPr>
                        <w:t>Internships</w:t>
                      </w:r>
                    </w:p>
                    <w:p w14:paraId="2CE43F18" w14:textId="77777777" w:rsidR="00CA2F59" w:rsidRPr="00761753" w:rsidRDefault="00CA2F59" w:rsidP="00CA2F59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4B55442D" w14:textId="77777777" w:rsidR="00CA2F59" w:rsidRPr="00761753" w:rsidRDefault="00CA2F59" w:rsidP="00CA2F59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,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72A573C0" w14:textId="77777777" w:rsidR="004242BC" w:rsidRDefault="004242BC" w:rsidP="004242BC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50567520" w14:textId="77777777" w:rsidR="004242BC" w:rsidRPr="00F349CE" w:rsidRDefault="004242BC" w:rsidP="004242BC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Include ALL Sports assisted with</w:t>
                      </w:r>
                    </w:p>
                    <w:p w14:paraId="1FD8330E" w14:textId="77777777" w:rsidR="004242BC" w:rsidRPr="004242BC" w:rsidRDefault="004242BC" w:rsidP="004242BC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Include tech and other responsibilities </w:t>
                      </w:r>
                    </w:p>
                    <w:p w14:paraId="48C649F5" w14:textId="77777777" w:rsidR="00DA3DB8" w:rsidRPr="00AF3B30" w:rsidRDefault="00DA3DB8" w:rsidP="00DA3DB8">
                      <w:pPr>
                        <w:rPr>
                          <w:sz w:val="16"/>
                          <w:szCs w:val="18"/>
                        </w:rPr>
                      </w:pPr>
                    </w:p>
                    <w:p w14:paraId="590B4B57" w14:textId="77777777" w:rsidR="00CA2F59" w:rsidRPr="00761753" w:rsidRDefault="00CA2F59" w:rsidP="00CA2F59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21561F26" w14:textId="77777777" w:rsidR="00CA2F59" w:rsidRPr="00761753" w:rsidRDefault="00CA2F59" w:rsidP="00CA2F59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,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1C38DCF8" w14:textId="77777777" w:rsidR="004242BC" w:rsidRDefault="004242BC" w:rsidP="004242BC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4C81DC9A" w14:textId="77777777" w:rsidR="004242BC" w:rsidRPr="00F349CE" w:rsidRDefault="004242BC" w:rsidP="004242BC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Include ALL Sports assisted with</w:t>
                      </w:r>
                    </w:p>
                    <w:p w14:paraId="2CF8D6DD" w14:textId="77777777" w:rsidR="004242BC" w:rsidRPr="004242BC" w:rsidRDefault="004242BC" w:rsidP="004242BC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Include tech and other responsibilities </w:t>
                      </w:r>
                    </w:p>
                    <w:p w14:paraId="2ED189E4" w14:textId="77777777" w:rsidR="00DA3DB8" w:rsidRPr="00AF3B30" w:rsidRDefault="00DA3DB8" w:rsidP="00DA3DB8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 w:hanging="360"/>
                        <w:rPr>
                          <w:sz w:val="16"/>
                          <w:szCs w:val="18"/>
                        </w:rPr>
                      </w:pPr>
                    </w:p>
                    <w:p w14:paraId="1F1FD04B" w14:textId="77777777" w:rsidR="00CA2F59" w:rsidRPr="00761753" w:rsidRDefault="00CA2F59" w:rsidP="00CA2F59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22868FB6" w14:textId="77777777" w:rsidR="00CA2F59" w:rsidRPr="00761753" w:rsidRDefault="00CA2F59" w:rsidP="00CA2F59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,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1F43F104" w14:textId="77777777" w:rsidR="00CA2F59" w:rsidRDefault="00CA2F59" w:rsidP="00CA2F59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0C81ED44" w14:textId="1656FCA7" w:rsidR="00CA2F59" w:rsidRPr="00F349CE" w:rsidRDefault="002927C6" w:rsidP="00CA2F59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Incl</w:t>
                      </w:r>
                      <w:r w:rsidR="00E95FA9">
                        <w:rPr>
                          <w:sz w:val="16"/>
                          <w:szCs w:val="18"/>
                        </w:rPr>
                        <w:t>ude ALL Sports assisted with</w:t>
                      </w:r>
                    </w:p>
                    <w:p w14:paraId="6B944275" w14:textId="56B688BA" w:rsidR="004E7120" w:rsidRPr="004242BC" w:rsidRDefault="00CA2F59" w:rsidP="00CA2F59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Include </w:t>
                      </w:r>
                      <w:r w:rsidR="00E95FA9">
                        <w:rPr>
                          <w:sz w:val="16"/>
                          <w:szCs w:val="18"/>
                        </w:rPr>
                        <w:t xml:space="preserve">tech and other responsibilities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3297E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704320" behindDoc="0" locked="1" layoutInCell="1" allowOverlap="1" wp14:anchorId="28490F0D" wp14:editId="55581A15">
                <wp:simplePos x="0" y="0"/>
                <wp:positionH relativeFrom="page">
                  <wp:posOffset>53340</wp:posOffset>
                </wp:positionH>
                <wp:positionV relativeFrom="page">
                  <wp:posOffset>2002155</wp:posOffset>
                </wp:positionV>
                <wp:extent cx="2443480" cy="414020"/>
                <wp:effectExtent l="0" t="0" r="0" b="5080"/>
                <wp:wrapNone/>
                <wp:docPr id="851618770" name="Text Box 851618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C1F4B" w14:textId="633D98A4" w:rsidR="00DA3DB8" w:rsidRPr="00CC4020" w:rsidRDefault="004230B4" w:rsidP="00DA3DB8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CC4020">
                              <w:rPr>
                                <w:color w:val="auto"/>
                                <w:sz w:val="32"/>
                                <w:szCs w:val="32"/>
                              </w:rPr>
                              <w:t>Public speaking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0F0D" id="Text Box 851618770" o:spid="_x0000_s1033" type="#_x0000_t202" style="position:absolute;left:0;text-align:left;margin-left:4.2pt;margin-top:157.65pt;width:192.4pt;height:32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" filled="f" stroked="f">
                <v:textbox>
                  <w:txbxContent>
                    <w:p w14:paraId="4BDC1F4B" w14:textId="633D98A4" w:rsidR="00DA3DB8" w:rsidRPr="00CC4020" w:rsidRDefault="004230B4" w:rsidP="00DA3DB8">
                      <w:pPr>
                        <w:pStyle w:val="Heading1"/>
                        <w:jc w:val="center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CC4020">
                        <w:rPr>
                          <w:color w:val="auto"/>
                          <w:sz w:val="32"/>
                          <w:szCs w:val="32"/>
                        </w:rPr>
                        <w:t>Public speaking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F3297E"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1" layoutInCell="1" allowOverlap="1" wp14:anchorId="6029B7CC" wp14:editId="20698FBA">
                <wp:simplePos x="0" y="0"/>
                <wp:positionH relativeFrom="column">
                  <wp:posOffset>-609600</wp:posOffset>
                </wp:positionH>
                <wp:positionV relativeFrom="paragraph">
                  <wp:posOffset>-264160</wp:posOffset>
                </wp:positionV>
                <wp:extent cx="7879080" cy="10058400"/>
                <wp:effectExtent l="0" t="0" r="7620" b="0"/>
                <wp:wrapNone/>
                <wp:docPr id="20259069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9080" cy="10058400"/>
                          <a:chOff x="0" y="0"/>
                          <a:chExt cx="7879574" cy="10058400"/>
                        </a:xfrm>
                        <a:solidFill>
                          <a:srgbClr val="C00000"/>
                        </a:solidFill>
                      </wpg:grpSpPr>
                      <wps:wsp>
                        <wps:cNvPr id="108929414" name="Rectangle 108929414"/>
                        <wps:cNvSpPr/>
                        <wps:spPr>
                          <a:xfrm>
                            <a:off x="2449195" y="1399529"/>
                            <a:ext cx="5430379" cy="696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854033" name="Rectangle 1665854033"/>
                        <wps:cNvSpPr/>
                        <wps:spPr>
                          <a:xfrm>
                            <a:off x="0" y="0"/>
                            <a:ext cx="2683210" cy="100584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166B97" id="Group 8" o:spid="_x0000_s1026" alt="&quot;&quot;" style="position:absolute;margin-left:-48pt;margin-top:-20.8pt;width:620.4pt;height:11in;z-index:-251613184;mso-width-relative:margin" coordsize="7879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">
                <v:rect id="Rectangle 108929414" o:spid="_x0000_s1027" style="position:absolute;left:24491;top:13995;width:54304;height: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" filled="f" stroked="f" strokeweight="1pt"/>
                <v:rect id="Rectangle 1665854033" o:spid="_x0000_s1028" style="position:absolute;width:2683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" filled="f" stroked="f" strokeweight="1pt"/>
                <w10:anchorlock/>
              </v:group>
            </w:pict>
          </mc:Fallback>
        </mc:AlternateContent>
      </w:r>
    </w:p>
    <w:p w14:paraId="3A49B838" w14:textId="6AC8D795" w:rsidR="00DA3DB8" w:rsidRPr="00F3297E" w:rsidRDefault="00E35230" w:rsidP="00DA3DB8">
      <w:pPr>
        <w:pStyle w:val="Title"/>
        <w:rPr>
          <w:iCs/>
          <w:color w:val="auto"/>
          <w:sz w:val="72"/>
          <w:szCs w:val="72"/>
        </w:rPr>
      </w:pPr>
      <w:r>
        <w:rPr>
          <w:iCs/>
          <w:color w:val="auto"/>
          <w:sz w:val="72"/>
          <w:szCs w:val="72"/>
        </w:rPr>
        <w:t>name</w:t>
      </w:r>
    </w:p>
    <w:p w14:paraId="392D2039" w14:textId="0C1BD46E" w:rsidR="00DA3DB8" w:rsidRPr="00E911A6" w:rsidRDefault="00E35230" w:rsidP="00DA3DB8">
      <w:pPr>
        <w:pStyle w:val="Title2"/>
        <w:rPr>
          <w:iCs/>
          <w:color w:val="EE0000"/>
        </w:rPr>
      </w:pPr>
      <w:r w:rsidRPr="00E911A6">
        <w:rPr>
          <w:iCs/>
          <w:color w:val="EE0000"/>
        </w:rPr>
        <w:t>credentials</w:t>
      </w:r>
    </w:p>
    <w:p w14:paraId="76C941FD" w14:textId="2885BD3A" w:rsidR="009C00EE" w:rsidRPr="00F3297E" w:rsidRDefault="000154AB" w:rsidP="001B756F">
      <w:r w:rsidRPr="00F3297E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11D13A" wp14:editId="279900AA">
                <wp:simplePos x="0" y="0"/>
                <wp:positionH relativeFrom="column">
                  <wp:posOffset>2163352</wp:posOffset>
                </wp:positionH>
                <wp:positionV relativeFrom="paragraph">
                  <wp:posOffset>6321425</wp:posOffset>
                </wp:positionV>
                <wp:extent cx="274320" cy="274320"/>
                <wp:effectExtent l="0" t="0" r="11430" b="11430"/>
                <wp:wrapNone/>
                <wp:docPr id="74550541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19121"/>
                            <a:satOff val="-1019"/>
                            <a:lumOff val="5244"/>
                            <a:alphaOff val="-17143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43776F" id="Oval 3" o:spid="_x0000_s1026" style="position:absolute;margin-left:170.35pt;margin-top:497.75pt;width:21.6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" strokecolor="black [3213]" strokeweight="1pt">
                <v:fill r:id="rId63" o:title="" recolor="t" rotate="t" type="frame"/>
                <v:stroke joinstyle="miter"/>
              </v:oval>
            </w:pict>
          </mc:Fallback>
        </mc:AlternateContent>
      </w:r>
      <w:r w:rsidR="004242BC" w:rsidRPr="00F3297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BF04E9" wp14:editId="4D5D7364">
                <wp:simplePos x="0" y="0"/>
                <wp:positionH relativeFrom="column">
                  <wp:posOffset>2147570</wp:posOffset>
                </wp:positionH>
                <wp:positionV relativeFrom="paragraph">
                  <wp:posOffset>1551954</wp:posOffset>
                </wp:positionV>
                <wp:extent cx="274320" cy="274320"/>
                <wp:effectExtent l="0" t="0" r="11430" b="11430"/>
                <wp:wrapNone/>
                <wp:docPr id="136376540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19121"/>
                            <a:satOff val="-1019"/>
                            <a:lumOff val="5244"/>
                            <a:alphaOff val="-17143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2BAE9C" id="Oval 3" o:spid="_x0000_s1026" style="position:absolute;margin-left:169.1pt;margin-top:122.2pt;width:21.6pt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" strokecolor="black [3213]" strokeweight="1pt">
                <v:fill r:id="rId63" o:title="" recolor="t" rotate="t" type="frame"/>
                <v:stroke joinstyle="miter"/>
              </v:oval>
            </w:pict>
          </mc:Fallback>
        </mc:AlternateContent>
      </w:r>
      <w:r w:rsidR="004242BC" w:rsidRPr="00F3297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582F6A" wp14:editId="7172DD1F">
                <wp:simplePos x="0" y="0"/>
                <wp:positionH relativeFrom="column">
                  <wp:posOffset>2150745</wp:posOffset>
                </wp:positionH>
                <wp:positionV relativeFrom="paragraph">
                  <wp:posOffset>2585163</wp:posOffset>
                </wp:positionV>
                <wp:extent cx="274320" cy="274320"/>
                <wp:effectExtent l="0" t="0" r="11430" b="11430"/>
                <wp:wrapNone/>
                <wp:docPr id="53596532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12747"/>
                            <a:satOff val="-679"/>
                            <a:lumOff val="3496"/>
                            <a:alphaOff val="-11429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79BE2E" id="Oval 2" o:spid="_x0000_s1026" style="position:absolute;margin-left:169.35pt;margin-top:203.55pt;width:21.6pt;height:21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" strokecolor="black [3213]" strokeweight="1pt">
                <v:fill r:id="rId63" o:title="" recolor="t" rotate="t" type="frame"/>
                <v:stroke joinstyle="miter"/>
              </v:oval>
            </w:pict>
          </mc:Fallback>
        </mc:AlternateContent>
      </w:r>
      <w:r w:rsidR="00F71C51" w:rsidRPr="00F3297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E86A62" wp14:editId="564B2BF4">
                <wp:simplePos x="0" y="0"/>
                <wp:positionH relativeFrom="column">
                  <wp:posOffset>2164080</wp:posOffset>
                </wp:positionH>
                <wp:positionV relativeFrom="paragraph">
                  <wp:posOffset>5423535</wp:posOffset>
                </wp:positionV>
                <wp:extent cx="274320" cy="274320"/>
                <wp:effectExtent l="0" t="0" r="11430" b="11430"/>
                <wp:wrapNone/>
                <wp:docPr id="497740589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25495"/>
                            <a:satOff val="-1359"/>
                            <a:lumOff val="6992"/>
                            <a:alphaOff val="-22857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4A012" id="Oval 4" o:spid="_x0000_s1026" style="position:absolute;margin-left:170.4pt;margin-top:427.05pt;width:21.6pt;height:21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" strokecolor="black [3213]" strokeweight="1pt">
                <v:fill r:id="rId63" o:title="" recolor="t" rotate="t" type="frame"/>
                <v:stroke joinstyle="miter"/>
              </v:oval>
            </w:pict>
          </mc:Fallback>
        </mc:AlternateContent>
      </w:r>
      <w:r w:rsidR="00F87F50" w:rsidRPr="00F3297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8F4EA5" wp14:editId="23A4B01C">
                <wp:simplePos x="0" y="0"/>
                <wp:positionH relativeFrom="column">
                  <wp:posOffset>2151799</wp:posOffset>
                </wp:positionH>
                <wp:positionV relativeFrom="paragraph">
                  <wp:posOffset>580390</wp:posOffset>
                </wp:positionV>
                <wp:extent cx="274320" cy="274320"/>
                <wp:effectExtent l="0" t="0" r="11430" b="11430"/>
                <wp:wrapNone/>
                <wp:docPr id="406045553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6">
                            <a:tint val="50000"/>
                            <a:alpha val="90000"/>
                            <a:hueOff val="25495"/>
                            <a:satOff val="-1359"/>
                            <a:lumOff val="6992"/>
                            <a:alphaOff val="-22857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05F9E4" id="Oval 4" o:spid="_x0000_s1026" style="position:absolute;margin-left:169.45pt;margin-top:45.7pt;width:21.6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" strokecolor="black [3213]" strokeweight="1pt">
                <v:fill r:id="rId63" o:title="" recolor="t" rotate="t" type="frame"/>
                <v:stroke joinstyle="miter"/>
              </v:oval>
            </w:pict>
          </mc:Fallback>
        </mc:AlternateContent>
      </w:r>
      <w:r w:rsidR="00E31458" w:rsidRPr="00F3297E">
        <w:rPr>
          <w:noProof/>
        </w:rPr>
        <w:drawing>
          <wp:anchor distT="0" distB="0" distL="114300" distR="114300" simplePos="0" relativeHeight="251717632" behindDoc="0" locked="0" layoutInCell="1" allowOverlap="1" wp14:anchorId="07A6BAB2" wp14:editId="575B3BC5">
            <wp:simplePos x="0" y="0"/>
            <wp:positionH relativeFrom="column">
              <wp:posOffset>-373380</wp:posOffset>
            </wp:positionH>
            <wp:positionV relativeFrom="paragraph">
              <wp:posOffset>2712720</wp:posOffset>
            </wp:positionV>
            <wp:extent cx="2437765" cy="2075180"/>
            <wp:effectExtent l="0" t="0" r="0" b="20320"/>
            <wp:wrapSquare wrapText="bothSides"/>
            <wp:docPr id="1183867228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4" r:lo="rId65" r:qs="rId66" r:cs="rId6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572" w:rsidRPr="00F3297E">
        <w:rPr>
          <w:noProof/>
        </w:rPr>
        <w:drawing>
          <wp:anchor distT="0" distB="0" distL="114300" distR="114300" simplePos="0" relativeHeight="251710464" behindDoc="0" locked="0" layoutInCell="1" allowOverlap="1" wp14:anchorId="46BC9003" wp14:editId="54CA0FDF">
            <wp:simplePos x="0" y="0"/>
            <wp:positionH relativeFrom="column">
              <wp:posOffset>-378460</wp:posOffset>
            </wp:positionH>
            <wp:positionV relativeFrom="paragraph">
              <wp:posOffset>1032638</wp:posOffset>
            </wp:positionV>
            <wp:extent cx="2443480" cy="330835"/>
            <wp:effectExtent l="0" t="0" r="0" b="12065"/>
            <wp:wrapSquare wrapText="bothSides"/>
            <wp:docPr id="135748208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420" w:rsidRPr="00F3297E">
        <w:rPr>
          <w:noProof/>
        </w:rPr>
        <w:drawing>
          <wp:anchor distT="0" distB="0" distL="114300" distR="114300" simplePos="0" relativeHeight="251721728" behindDoc="0" locked="0" layoutInCell="1" allowOverlap="1" wp14:anchorId="06408683" wp14:editId="66CFC796">
            <wp:simplePos x="0" y="0"/>
            <wp:positionH relativeFrom="column">
              <wp:posOffset>-371475</wp:posOffset>
            </wp:positionH>
            <wp:positionV relativeFrom="paragraph">
              <wp:posOffset>1496188</wp:posOffset>
            </wp:positionV>
            <wp:extent cx="2443480" cy="330835"/>
            <wp:effectExtent l="0" t="0" r="0" b="12065"/>
            <wp:wrapSquare wrapText="bothSides"/>
            <wp:docPr id="1813682483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4" r:lo="rId75" r:qs="rId76" r:cs="rId7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253" w:rsidRPr="00F3297E"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712512" behindDoc="0" locked="1" layoutInCell="1" allowOverlap="1" wp14:anchorId="6754ADA1" wp14:editId="6D569521">
                <wp:simplePos x="0" y="0"/>
                <wp:positionH relativeFrom="page">
                  <wp:posOffset>2898775</wp:posOffset>
                </wp:positionH>
                <wp:positionV relativeFrom="page">
                  <wp:posOffset>6431915</wp:posOffset>
                </wp:positionV>
                <wp:extent cx="4865370" cy="3462655"/>
                <wp:effectExtent l="0" t="0" r="0" b="4445"/>
                <wp:wrapSquare wrapText="bothSides"/>
                <wp:docPr id="1889674620" name="Text Box 1889674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5370" cy="346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B053F" w14:textId="0183C666" w:rsidR="00E04253" w:rsidRPr="00CC4020" w:rsidRDefault="00A151D7" w:rsidP="00E04253">
                            <w:pPr>
                              <w:pStyle w:val="Heading1"/>
                              <w:rPr>
                                <w:color w:val="C00000"/>
                              </w:rPr>
                            </w:pPr>
                            <w:r w:rsidRPr="00CC4020">
                              <w:rPr>
                                <w:color w:val="C00000"/>
                              </w:rPr>
                              <w:t>leadership roles/athletic experience</w:t>
                            </w:r>
                          </w:p>
                          <w:p w14:paraId="508626B6" w14:textId="77777777" w:rsidR="005B49C2" w:rsidRPr="00761753" w:rsidRDefault="005B49C2" w:rsidP="005B49C2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4587FC31" w14:textId="77777777" w:rsidR="005B49C2" w:rsidRPr="00761753" w:rsidRDefault="005B49C2" w:rsidP="005B49C2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0CE2C91B" w14:textId="77777777" w:rsidR="005B49C2" w:rsidRDefault="005B49C2" w:rsidP="005B49C2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318AFEFA" w14:textId="4E6904C6" w:rsidR="005B49C2" w:rsidRPr="005E5DCF" w:rsidRDefault="000154AB" w:rsidP="005B49C2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List awards or big achievements </w:t>
                            </w:r>
                          </w:p>
                          <w:p w14:paraId="0689E4F3" w14:textId="77777777" w:rsidR="00CD2632" w:rsidRPr="00CD2632" w:rsidRDefault="00CD2632" w:rsidP="00CD2632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536B07F2" w14:textId="77777777" w:rsidR="005B49C2" w:rsidRPr="00761753" w:rsidRDefault="005B49C2" w:rsidP="005B49C2">
                            <w:pPr>
                              <w:pStyle w:val="Heading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Title of Position Held</w:t>
                            </w:r>
                          </w:p>
                          <w:p w14:paraId="4C1C9E7D" w14:textId="77777777" w:rsidR="005B49C2" w:rsidRPr="00761753" w:rsidRDefault="005B49C2" w:rsidP="005B49C2">
                            <w:pPr>
                              <w:pStyle w:val="Heading3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Organization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State</w:t>
                            </w:r>
                            <w:r w:rsidRPr="00761753">
                              <w:rPr>
                                <w:sz w:val="16"/>
                                <w:szCs w:val="18"/>
                              </w:rPr>
                              <w:t xml:space="preserve"> |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Month Year – Month Year</w:t>
                            </w:r>
                          </w:p>
                          <w:p w14:paraId="00F8F782" w14:textId="77777777" w:rsidR="005B49C2" w:rsidRDefault="005B49C2" w:rsidP="005B49C2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Description of Tasks</w:t>
                            </w:r>
                          </w:p>
                          <w:p w14:paraId="153C2F70" w14:textId="5D715E4F" w:rsidR="00CD2632" w:rsidRPr="005B49C2" w:rsidRDefault="000154AB" w:rsidP="005B49C2">
                            <w:pPr>
                              <w:pStyle w:val="ListBulle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List awards or big achievements </w:t>
                            </w:r>
                            <w:r w:rsidR="005B49C2" w:rsidRPr="005E5DCF"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4ADA1" id="Text Box 1889674620" o:spid="_x0000_s1034" type="#_x0000_t202" style="position:absolute;left:0;text-align:left;margin-left:228.25pt;margin-top:506.45pt;width:383.1pt;height:272.6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" filled="f" stroked="f">
                <v:textbox>
                  <w:txbxContent>
                    <w:p w14:paraId="3E4B053F" w14:textId="0183C666" w:rsidR="00E04253" w:rsidRPr="00CC4020" w:rsidRDefault="00A151D7" w:rsidP="00E04253">
                      <w:pPr>
                        <w:pStyle w:val="Heading1"/>
                        <w:rPr>
                          <w:color w:val="C00000"/>
                        </w:rPr>
                      </w:pPr>
                      <w:r w:rsidRPr="00CC4020">
                        <w:rPr>
                          <w:color w:val="C00000"/>
                        </w:rPr>
                        <w:t>leadership roles/athletic experience</w:t>
                      </w:r>
                    </w:p>
                    <w:p w14:paraId="508626B6" w14:textId="77777777" w:rsidR="005B49C2" w:rsidRPr="00761753" w:rsidRDefault="005B49C2" w:rsidP="005B49C2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4587FC31" w14:textId="77777777" w:rsidR="005B49C2" w:rsidRPr="00761753" w:rsidRDefault="005B49C2" w:rsidP="005B49C2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,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0CE2C91B" w14:textId="77777777" w:rsidR="005B49C2" w:rsidRDefault="005B49C2" w:rsidP="005B49C2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318AFEFA" w14:textId="4E6904C6" w:rsidR="005B49C2" w:rsidRPr="005E5DCF" w:rsidRDefault="000154AB" w:rsidP="005B49C2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List awards or big achievements </w:t>
                      </w:r>
                    </w:p>
                    <w:p w14:paraId="0689E4F3" w14:textId="77777777" w:rsidR="00CD2632" w:rsidRPr="00CD2632" w:rsidRDefault="00CD2632" w:rsidP="00CD2632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720"/>
                        <w:rPr>
                          <w:sz w:val="16"/>
                          <w:szCs w:val="18"/>
                        </w:rPr>
                      </w:pPr>
                    </w:p>
                    <w:p w14:paraId="536B07F2" w14:textId="77777777" w:rsidR="005B49C2" w:rsidRPr="00761753" w:rsidRDefault="005B49C2" w:rsidP="005B49C2">
                      <w:pPr>
                        <w:pStyle w:val="Heading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Title of Position Held</w:t>
                      </w:r>
                    </w:p>
                    <w:p w14:paraId="4C1C9E7D" w14:textId="77777777" w:rsidR="005B49C2" w:rsidRPr="00761753" w:rsidRDefault="005B49C2" w:rsidP="005B49C2">
                      <w:pPr>
                        <w:pStyle w:val="Heading3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Organization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, </w:t>
                      </w:r>
                      <w:r>
                        <w:rPr>
                          <w:sz w:val="16"/>
                          <w:szCs w:val="18"/>
                        </w:rPr>
                        <w:t>State</w:t>
                      </w:r>
                      <w:r w:rsidRPr="00761753">
                        <w:rPr>
                          <w:sz w:val="16"/>
                          <w:szCs w:val="18"/>
                        </w:rPr>
                        <w:t xml:space="preserve"> | </w:t>
                      </w:r>
                      <w:r>
                        <w:rPr>
                          <w:sz w:val="16"/>
                          <w:szCs w:val="18"/>
                        </w:rPr>
                        <w:t>Month Year – Month Year</w:t>
                      </w:r>
                    </w:p>
                    <w:p w14:paraId="00F8F782" w14:textId="77777777" w:rsidR="005B49C2" w:rsidRDefault="005B49C2" w:rsidP="005B49C2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Description of Tasks</w:t>
                      </w:r>
                    </w:p>
                    <w:p w14:paraId="153C2F70" w14:textId="5D715E4F" w:rsidR="00CD2632" w:rsidRPr="005B49C2" w:rsidRDefault="000154AB" w:rsidP="005B49C2">
                      <w:pPr>
                        <w:pStyle w:val="ListBulle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List awards or big achievements </w:t>
                      </w:r>
                      <w:r w:rsidR="005B49C2" w:rsidRPr="005E5DCF">
                        <w:rPr>
                          <w:sz w:val="16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sectPr w:rsidR="009C00EE" w:rsidRPr="00F3297E" w:rsidSect="00B83FE8">
      <w:pgSz w:w="12240" w:h="15840" w:code="1"/>
      <w:pgMar w:top="36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891C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46+ Thousand Black Green Home Icon Royalty-Free Images, Stock Photos &amp;  Pictures | Shutterstock" style="width:28.8pt;height:55.0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" o:bullet="t">
        <v:imagedata r:id="rId1" o:title=""/>
      </v:shape>
    </w:pict>
  </w:numPicBullet>
  <w:numPicBullet w:numPicBulletId="1">
    <w:pict>
      <v:shape w14:anchorId="2320E3D2" id="_x0000_i1026" type="#_x0000_t75" style="width:16.95pt;height:16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62BA06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C6864"/>
    <w:multiLevelType w:val="hybridMultilevel"/>
    <w:tmpl w:val="BA50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40A4D"/>
    <w:multiLevelType w:val="hybridMultilevel"/>
    <w:tmpl w:val="F6B2C83C"/>
    <w:lvl w:ilvl="0" w:tplc="1F8CB3D4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B679F"/>
    <w:multiLevelType w:val="hybridMultilevel"/>
    <w:tmpl w:val="3D9A99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F4AC1"/>
    <w:multiLevelType w:val="hybridMultilevel"/>
    <w:tmpl w:val="386AA6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76873">
    <w:abstractNumId w:val="1"/>
  </w:num>
  <w:num w:numId="2" w16cid:durableId="670986745">
    <w:abstractNumId w:val="4"/>
  </w:num>
  <w:num w:numId="3" w16cid:durableId="1470242718">
    <w:abstractNumId w:val="5"/>
  </w:num>
  <w:num w:numId="4" w16cid:durableId="1548488855">
    <w:abstractNumId w:val="0"/>
  </w:num>
  <w:num w:numId="5" w16cid:durableId="858742393">
    <w:abstractNumId w:val="3"/>
  </w:num>
  <w:num w:numId="6" w16cid:durableId="130291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80"/>
    <w:rsid w:val="000154AB"/>
    <w:rsid w:val="0001769D"/>
    <w:rsid w:val="00021259"/>
    <w:rsid w:val="0002243C"/>
    <w:rsid w:val="0002449E"/>
    <w:rsid w:val="00025BDB"/>
    <w:rsid w:val="000316BB"/>
    <w:rsid w:val="000424C3"/>
    <w:rsid w:val="000429E8"/>
    <w:rsid w:val="00045ADA"/>
    <w:rsid w:val="00046B5F"/>
    <w:rsid w:val="0005138D"/>
    <w:rsid w:val="00051505"/>
    <w:rsid w:val="00057D90"/>
    <w:rsid w:val="000718FB"/>
    <w:rsid w:val="00074656"/>
    <w:rsid w:val="00074B26"/>
    <w:rsid w:val="000760F9"/>
    <w:rsid w:val="000809E0"/>
    <w:rsid w:val="000813AE"/>
    <w:rsid w:val="0008190F"/>
    <w:rsid w:val="00081DBB"/>
    <w:rsid w:val="00082BC4"/>
    <w:rsid w:val="00083794"/>
    <w:rsid w:val="00084490"/>
    <w:rsid w:val="0008449C"/>
    <w:rsid w:val="000857A0"/>
    <w:rsid w:val="0009027D"/>
    <w:rsid w:val="000927F7"/>
    <w:rsid w:val="000942D0"/>
    <w:rsid w:val="00094C97"/>
    <w:rsid w:val="000A0320"/>
    <w:rsid w:val="000A5F3D"/>
    <w:rsid w:val="000A62C3"/>
    <w:rsid w:val="000B066B"/>
    <w:rsid w:val="000B55AB"/>
    <w:rsid w:val="000B7BFD"/>
    <w:rsid w:val="000C19CD"/>
    <w:rsid w:val="000C1BC7"/>
    <w:rsid w:val="000C2345"/>
    <w:rsid w:val="000C269B"/>
    <w:rsid w:val="000D0442"/>
    <w:rsid w:val="000D0783"/>
    <w:rsid w:val="000D23C1"/>
    <w:rsid w:val="000D2C62"/>
    <w:rsid w:val="000E0287"/>
    <w:rsid w:val="000E05F2"/>
    <w:rsid w:val="000E153F"/>
    <w:rsid w:val="000E7B4F"/>
    <w:rsid w:val="000F1A0D"/>
    <w:rsid w:val="000F3CD7"/>
    <w:rsid w:val="000F6504"/>
    <w:rsid w:val="00102ACC"/>
    <w:rsid w:val="001065A5"/>
    <w:rsid w:val="0010675B"/>
    <w:rsid w:val="001109F3"/>
    <w:rsid w:val="00112472"/>
    <w:rsid w:val="00113F99"/>
    <w:rsid w:val="001262DE"/>
    <w:rsid w:val="001269EF"/>
    <w:rsid w:val="00127EC4"/>
    <w:rsid w:val="001301C8"/>
    <w:rsid w:val="00132F98"/>
    <w:rsid w:val="00137470"/>
    <w:rsid w:val="00137919"/>
    <w:rsid w:val="001437BC"/>
    <w:rsid w:val="001448A1"/>
    <w:rsid w:val="00145859"/>
    <w:rsid w:val="00145E9B"/>
    <w:rsid w:val="00151855"/>
    <w:rsid w:val="001527AB"/>
    <w:rsid w:val="001607EB"/>
    <w:rsid w:val="00163414"/>
    <w:rsid w:val="001709FF"/>
    <w:rsid w:val="00175C6F"/>
    <w:rsid w:val="00185E89"/>
    <w:rsid w:val="001909E8"/>
    <w:rsid w:val="001942E1"/>
    <w:rsid w:val="00196147"/>
    <w:rsid w:val="001B1BFC"/>
    <w:rsid w:val="001B4F96"/>
    <w:rsid w:val="001B756F"/>
    <w:rsid w:val="001C002D"/>
    <w:rsid w:val="001C024C"/>
    <w:rsid w:val="001C4B7E"/>
    <w:rsid w:val="001C76A4"/>
    <w:rsid w:val="001D4963"/>
    <w:rsid w:val="001D4A47"/>
    <w:rsid w:val="001E0C4F"/>
    <w:rsid w:val="001E110C"/>
    <w:rsid w:val="001E2BAB"/>
    <w:rsid w:val="001E2CAB"/>
    <w:rsid w:val="001E31FA"/>
    <w:rsid w:val="001E5B15"/>
    <w:rsid w:val="001F3917"/>
    <w:rsid w:val="00202AD1"/>
    <w:rsid w:val="0020786D"/>
    <w:rsid w:val="00213B95"/>
    <w:rsid w:val="00215E46"/>
    <w:rsid w:val="002202FC"/>
    <w:rsid w:val="00222EF3"/>
    <w:rsid w:val="00226866"/>
    <w:rsid w:val="00231652"/>
    <w:rsid w:val="00234359"/>
    <w:rsid w:val="00234428"/>
    <w:rsid w:val="00234B7E"/>
    <w:rsid w:val="0024129A"/>
    <w:rsid w:val="002419E6"/>
    <w:rsid w:val="002471E9"/>
    <w:rsid w:val="00247879"/>
    <w:rsid w:val="002515C3"/>
    <w:rsid w:val="00251976"/>
    <w:rsid w:val="002534A1"/>
    <w:rsid w:val="00256192"/>
    <w:rsid w:val="00257458"/>
    <w:rsid w:val="00257BB8"/>
    <w:rsid w:val="0026074D"/>
    <w:rsid w:val="00261716"/>
    <w:rsid w:val="00261D40"/>
    <w:rsid w:val="002659EC"/>
    <w:rsid w:val="002715B0"/>
    <w:rsid w:val="00272DE5"/>
    <w:rsid w:val="00276A30"/>
    <w:rsid w:val="00280785"/>
    <w:rsid w:val="0028285D"/>
    <w:rsid w:val="00285F35"/>
    <w:rsid w:val="002927C6"/>
    <w:rsid w:val="00294DFD"/>
    <w:rsid w:val="002959B9"/>
    <w:rsid w:val="002A00D0"/>
    <w:rsid w:val="002A09E6"/>
    <w:rsid w:val="002A37AA"/>
    <w:rsid w:val="002A55AD"/>
    <w:rsid w:val="002A7702"/>
    <w:rsid w:val="002A7ACD"/>
    <w:rsid w:val="002B1A84"/>
    <w:rsid w:val="002B4A20"/>
    <w:rsid w:val="002B7F82"/>
    <w:rsid w:val="002B7FC8"/>
    <w:rsid w:val="002C553B"/>
    <w:rsid w:val="002C5C09"/>
    <w:rsid w:val="002C639F"/>
    <w:rsid w:val="002C7AE7"/>
    <w:rsid w:val="002C7C29"/>
    <w:rsid w:val="002D5A34"/>
    <w:rsid w:val="002E354C"/>
    <w:rsid w:val="002E5075"/>
    <w:rsid w:val="002F16AF"/>
    <w:rsid w:val="002F1A32"/>
    <w:rsid w:val="002F2587"/>
    <w:rsid w:val="002F30FC"/>
    <w:rsid w:val="002F5DEB"/>
    <w:rsid w:val="00303326"/>
    <w:rsid w:val="00306EC5"/>
    <w:rsid w:val="00315F10"/>
    <w:rsid w:val="00316318"/>
    <w:rsid w:val="00316D0C"/>
    <w:rsid w:val="003208A3"/>
    <w:rsid w:val="00320BCB"/>
    <w:rsid w:val="00320D38"/>
    <w:rsid w:val="0032226E"/>
    <w:rsid w:val="00324248"/>
    <w:rsid w:val="00324C57"/>
    <w:rsid w:val="00326335"/>
    <w:rsid w:val="00330D9F"/>
    <w:rsid w:val="00333FEB"/>
    <w:rsid w:val="003342B8"/>
    <w:rsid w:val="003501F2"/>
    <w:rsid w:val="00352362"/>
    <w:rsid w:val="00352868"/>
    <w:rsid w:val="00357716"/>
    <w:rsid w:val="0036014C"/>
    <w:rsid w:val="00360F51"/>
    <w:rsid w:val="00361653"/>
    <w:rsid w:val="00363357"/>
    <w:rsid w:val="00365B4B"/>
    <w:rsid w:val="00367DF6"/>
    <w:rsid w:val="00373349"/>
    <w:rsid w:val="003736E3"/>
    <w:rsid w:val="00383350"/>
    <w:rsid w:val="00383803"/>
    <w:rsid w:val="003849C0"/>
    <w:rsid w:val="00387602"/>
    <w:rsid w:val="00394068"/>
    <w:rsid w:val="003942EE"/>
    <w:rsid w:val="00394F7D"/>
    <w:rsid w:val="00394F98"/>
    <w:rsid w:val="003973FE"/>
    <w:rsid w:val="003A04A7"/>
    <w:rsid w:val="003A0A68"/>
    <w:rsid w:val="003A7788"/>
    <w:rsid w:val="003A778D"/>
    <w:rsid w:val="003B169A"/>
    <w:rsid w:val="003C2A9A"/>
    <w:rsid w:val="003C31AC"/>
    <w:rsid w:val="003C3577"/>
    <w:rsid w:val="003D3AC0"/>
    <w:rsid w:val="003D5BDF"/>
    <w:rsid w:val="003E0FB4"/>
    <w:rsid w:val="003E6E09"/>
    <w:rsid w:val="003F0C50"/>
    <w:rsid w:val="003F1299"/>
    <w:rsid w:val="003F1638"/>
    <w:rsid w:val="003F6F8E"/>
    <w:rsid w:val="00407230"/>
    <w:rsid w:val="00414060"/>
    <w:rsid w:val="00416CAD"/>
    <w:rsid w:val="0042158C"/>
    <w:rsid w:val="00422FFF"/>
    <w:rsid w:val="004230B4"/>
    <w:rsid w:val="004242BC"/>
    <w:rsid w:val="004261DC"/>
    <w:rsid w:val="0042625C"/>
    <w:rsid w:val="00426759"/>
    <w:rsid w:val="004268C8"/>
    <w:rsid w:val="00432E62"/>
    <w:rsid w:val="0043767F"/>
    <w:rsid w:val="00444F90"/>
    <w:rsid w:val="004455C8"/>
    <w:rsid w:val="00453D74"/>
    <w:rsid w:val="004557B0"/>
    <w:rsid w:val="00456E75"/>
    <w:rsid w:val="0046028F"/>
    <w:rsid w:val="0046288F"/>
    <w:rsid w:val="00464A03"/>
    <w:rsid w:val="00464D5A"/>
    <w:rsid w:val="00467F06"/>
    <w:rsid w:val="004738BF"/>
    <w:rsid w:val="00475B42"/>
    <w:rsid w:val="00477372"/>
    <w:rsid w:val="00480A50"/>
    <w:rsid w:val="0048224A"/>
    <w:rsid w:val="004828E6"/>
    <w:rsid w:val="004918B4"/>
    <w:rsid w:val="00492DFB"/>
    <w:rsid w:val="00493412"/>
    <w:rsid w:val="004956A7"/>
    <w:rsid w:val="00495781"/>
    <w:rsid w:val="004967D5"/>
    <w:rsid w:val="004A2C79"/>
    <w:rsid w:val="004A603C"/>
    <w:rsid w:val="004B032F"/>
    <w:rsid w:val="004B57B8"/>
    <w:rsid w:val="004B67C3"/>
    <w:rsid w:val="004B7572"/>
    <w:rsid w:val="004B79F8"/>
    <w:rsid w:val="004C676B"/>
    <w:rsid w:val="004C6AEB"/>
    <w:rsid w:val="004D30AE"/>
    <w:rsid w:val="004D621F"/>
    <w:rsid w:val="004E04D7"/>
    <w:rsid w:val="004E30B6"/>
    <w:rsid w:val="004E55F1"/>
    <w:rsid w:val="004E58A3"/>
    <w:rsid w:val="004E7120"/>
    <w:rsid w:val="004F1B78"/>
    <w:rsid w:val="004F1C46"/>
    <w:rsid w:val="004F2A7F"/>
    <w:rsid w:val="0050411F"/>
    <w:rsid w:val="00512188"/>
    <w:rsid w:val="00514D8E"/>
    <w:rsid w:val="005201AD"/>
    <w:rsid w:val="00526581"/>
    <w:rsid w:val="00526FEB"/>
    <w:rsid w:val="005313DF"/>
    <w:rsid w:val="005366DD"/>
    <w:rsid w:val="005379E5"/>
    <w:rsid w:val="00540F81"/>
    <w:rsid w:val="00540FE5"/>
    <w:rsid w:val="0054700F"/>
    <w:rsid w:val="00553F00"/>
    <w:rsid w:val="00555C71"/>
    <w:rsid w:val="00555D10"/>
    <w:rsid w:val="00562462"/>
    <w:rsid w:val="00567696"/>
    <w:rsid w:val="00567F7D"/>
    <w:rsid w:val="005841E9"/>
    <w:rsid w:val="00585784"/>
    <w:rsid w:val="005859C6"/>
    <w:rsid w:val="00590DDE"/>
    <w:rsid w:val="005933EA"/>
    <w:rsid w:val="00595B65"/>
    <w:rsid w:val="0059776E"/>
    <w:rsid w:val="005A0B06"/>
    <w:rsid w:val="005A1867"/>
    <w:rsid w:val="005A1A4C"/>
    <w:rsid w:val="005A23E4"/>
    <w:rsid w:val="005A6902"/>
    <w:rsid w:val="005B0A02"/>
    <w:rsid w:val="005B1345"/>
    <w:rsid w:val="005B49C2"/>
    <w:rsid w:val="005B592D"/>
    <w:rsid w:val="005B7153"/>
    <w:rsid w:val="005B71AD"/>
    <w:rsid w:val="005D09F2"/>
    <w:rsid w:val="005D1C52"/>
    <w:rsid w:val="005D227A"/>
    <w:rsid w:val="005D2CA4"/>
    <w:rsid w:val="005E12D5"/>
    <w:rsid w:val="005E224D"/>
    <w:rsid w:val="005E23B1"/>
    <w:rsid w:val="005E25E6"/>
    <w:rsid w:val="005E2758"/>
    <w:rsid w:val="005E528C"/>
    <w:rsid w:val="005E5DCF"/>
    <w:rsid w:val="005F2ABF"/>
    <w:rsid w:val="005F3842"/>
    <w:rsid w:val="005F5F84"/>
    <w:rsid w:val="005F6B15"/>
    <w:rsid w:val="00603C66"/>
    <w:rsid w:val="00607F42"/>
    <w:rsid w:val="00613665"/>
    <w:rsid w:val="00615D68"/>
    <w:rsid w:val="0061605C"/>
    <w:rsid w:val="0061698F"/>
    <w:rsid w:val="00617337"/>
    <w:rsid w:val="006174D7"/>
    <w:rsid w:val="00622240"/>
    <w:rsid w:val="00627127"/>
    <w:rsid w:val="00631314"/>
    <w:rsid w:val="00637F90"/>
    <w:rsid w:val="006404EC"/>
    <w:rsid w:val="00642C6E"/>
    <w:rsid w:val="00647795"/>
    <w:rsid w:val="00647DCE"/>
    <w:rsid w:val="00652899"/>
    <w:rsid w:val="006545F4"/>
    <w:rsid w:val="00654BD5"/>
    <w:rsid w:val="00656A1A"/>
    <w:rsid w:val="0066025D"/>
    <w:rsid w:val="00661EF5"/>
    <w:rsid w:val="00662B48"/>
    <w:rsid w:val="00663E12"/>
    <w:rsid w:val="00664F48"/>
    <w:rsid w:val="00670F55"/>
    <w:rsid w:val="006728AB"/>
    <w:rsid w:val="0067292B"/>
    <w:rsid w:val="00675DEB"/>
    <w:rsid w:val="006777B7"/>
    <w:rsid w:val="006810D3"/>
    <w:rsid w:val="00681DCA"/>
    <w:rsid w:val="00685076"/>
    <w:rsid w:val="006852E6"/>
    <w:rsid w:val="00690633"/>
    <w:rsid w:val="00692CEC"/>
    <w:rsid w:val="006A378E"/>
    <w:rsid w:val="006B6B45"/>
    <w:rsid w:val="006C5685"/>
    <w:rsid w:val="006C6692"/>
    <w:rsid w:val="006C6934"/>
    <w:rsid w:val="006D0E8B"/>
    <w:rsid w:val="006E0B46"/>
    <w:rsid w:val="006E1C55"/>
    <w:rsid w:val="006F31F8"/>
    <w:rsid w:val="006F5AF9"/>
    <w:rsid w:val="006F609F"/>
    <w:rsid w:val="00704616"/>
    <w:rsid w:val="00705580"/>
    <w:rsid w:val="007209E5"/>
    <w:rsid w:val="007222E7"/>
    <w:rsid w:val="00722442"/>
    <w:rsid w:val="00722B5F"/>
    <w:rsid w:val="00723688"/>
    <w:rsid w:val="00726CC2"/>
    <w:rsid w:val="0073059E"/>
    <w:rsid w:val="0073223C"/>
    <w:rsid w:val="00733701"/>
    <w:rsid w:val="00734F8F"/>
    <w:rsid w:val="007361E0"/>
    <w:rsid w:val="00737FD8"/>
    <w:rsid w:val="00740F5D"/>
    <w:rsid w:val="00744FFE"/>
    <w:rsid w:val="007454A4"/>
    <w:rsid w:val="00747611"/>
    <w:rsid w:val="00750C83"/>
    <w:rsid w:val="00751F39"/>
    <w:rsid w:val="00754B98"/>
    <w:rsid w:val="00760B49"/>
    <w:rsid w:val="00761753"/>
    <w:rsid w:val="007620FB"/>
    <w:rsid w:val="007622BF"/>
    <w:rsid w:val="007720E8"/>
    <w:rsid w:val="00776B59"/>
    <w:rsid w:val="00780B3C"/>
    <w:rsid w:val="00785E15"/>
    <w:rsid w:val="00786D25"/>
    <w:rsid w:val="00792365"/>
    <w:rsid w:val="00792DDD"/>
    <w:rsid w:val="00793821"/>
    <w:rsid w:val="00797349"/>
    <w:rsid w:val="007A35DC"/>
    <w:rsid w:val="007A4F22"/>
    <w:rsid w:val="007A52FC"/>
    <w:rsid w:val="007A6E81"/>
    <w:rsid w:val="007B5EFF"/>
    <w:rsid w:val="007C06D7"/>
    <w:rsid w:val="007C6424"/>
    <w:rsid w:val="007D337E"/>
    <w:rsid w:val="007E112A"/>
    <w:rsid w:val="007E3067"/>
    <w:rsid w:val="007E540F"/>
    <w:rsid w:val="007F0918"/>
    <w:rsid w:val="007F3435"/>
    <w:rsid w:val="007F44D6"/>
    <w:rsid w:val="0080026F"/>
    <w:rsid w:val="0080430D"/>
    <w:rsid w:val="00807AF1"/>
    <w:rsid w:val="00807E1B"/>
    <w:rsid w:val="008112C7"/>
    <w:rsid w:val="00814B99"/>
    <w:rsid w:val="00817193"/>
    <w:rsid w:val="00817A4E"/>
    <w:rsid w:val="00825427"/>
    <w:rsid w:val="008255CF"/>
    <w:rsid w:val="00826565"/>
    <w:rsid w:val="008348F5"/>
    <w:rsid w:val="008350DD"/>
    <w:rsid w:val="00835DF1"/>
    <w:rsid w:val="008409BB"/>
    <w:rsid w:val="00850034"/>
    <w:rsid w:val="00851932"/>
    <w:rsid w:val="00852DAF"/>
    <w:rsid w:val="00857B92"/>
    <w:rsid w:val="008600A8"/>
    <w:rsid w:val="008621CB"/>
    <w:rsid w:val="00862B65"/>
    <w:rsid w:val="00864853"/>
    <w:rsid w:val="008655DC"/>
    <w:rsid w:val="00866532"/>
    <w:rsid w:val="008713F9"/>
    <w:rsid w:val="00873B09"/>
    <w:rsid w:val="008746D8"/>
    <w:rsid w:val="00876EFF"/>
    <w:rsid w:val="0088324F"/>
    <w:rsid w:val="008924DD"/>
    <w:rsid w:val="00892D62"/>
    <w:rsid w:val="00893576"/>
    <w:rsid w:val="008960BC"/>
    <w:rsid w:val="008A2432"/>
    <w:rsid w:val="008A2796"/>
    <w:rsid w:val="008B3337"/>
    <w:rsid w:val="008B3624"/>
    <w:rsid w:val="008C57C3"/>
    <w:rsid w:val="008C5F59"/>
    <w:rsid w:val="008C7AE4"/>
    <w:rsid w:val="008D44C0"/>
    <w:rsid w:val="008D738D"/>
    <w:rsid w:val="008E46F2"/>
    <w:rsid w:val="008F31BF"/>
    <w:rsid w:val="008F4A65"/>
    <w:rsid w:val="008F51A5"/>
    <w:rsid w:val="008F5502"/>
    <w:rsid w:val="008F5B2B"/>
    <w:rsid w:val="008F6479"/>
    <w:rsid w:val="00901077"/>
    <w:rsid w:val="0090195A"/>
    <w:rsid w:val="00915DD7"/>
    <w:rsid w:val="009219B1"/>
    <w:rsid w:val="00925805"/>
    <w:rsid w:val="00926C18"/>
    <w:rsid w:val="00930B81"/>
    <w:rsid w:val="00934C69"/>
    <w:rsid w:val="009464BD"/>
    <w:rsid w:val="009520EC"/>
    <w:rsid w:val="00953D4A"/>
    <w:rsid w:val="009558F1"/>
    <w:rsid w:val="0095601A"/>
    <w:rsid w:val="009628AE"/>
    <w:rsid w:val="00964C7E"/>
    <w:rsid w:val="009675D9"/>
    <w:rsid w:val="009806E2"/>
    <w:rsid w:val="009848DE"/>
    <w:rsid w:val="00985C61"/>
    <w:rsid w:val="0099272C"/>
    <w:rsid w:val="00995A02"/>
    <w:rsid w:val="009A0EF7"/>
    <w:rsid w:val="009A16C1"/>
    <w:rsid w:val="009A3352"/>
    <w:rsid w:val="009A6EED"/>
    <w:rsid w:val="009B07DC"/>
    <w:rsid w:val="009B55D1"/>
    <w:rsid w:val="009B6D7D"/>
    <w:rsid w:val="009B7BFA"/>
    <w:rsid w:val="009C00EE"/>
    <w:rsid w:val="009C1240"/>
    <w:rsid w:val="009C12B1"/>
    <w:rsid w:val="009C6121"/>
    <w:rsid w:val="009D68F5"/>
    <w:rsid w:val="009E1D82"/>
    <w:rsid w:val="009E1FE6"/>
    <w:rsid w:val="009E3026"/>
    <w:rsid w:val="009E66FC"/>
    <w:rsid w:val="009F6938"/>
    <w:rsid w:val="009F7017"/>
    <w:rsid w:val="00A107D8"/>
    <w:rsid w:val="00A132B2"/>
    <w:rsid w:val="00A151D7"/>
    <w:rsid w:val="00A22C85"/>
    <w:rsid w:val="00A2470F"/>
    <w:rsid w:val="00A311B7"/>
    <w:rsid w:val="00A35DDC"/>
    <w:rsid w:val="00A41B27"/>
    <w:rsid w:val="00A478D7"/>
    <w:rsid w:val="00A6171B"/>
    <w:rsid w:val="00A6261D"/>
    <w:rsid w:val="00A63AEF"/>
    <w:rsid w:val="00A66FAA"/>
    <w:rsid w:val="00A74014"/>
    <w:rsid w:val="00A8582A"/>
    <w:rsid w:val="00A918DB"/>
    <w:rsid w:val="00A94903"/>
    <w:rsid w:val="00AA5BEF"/>
    <w:rsid w:val="00AA7230"/>
    <w:rsid w:val="00AA7EAF"/>
    <w:rsid w:val="00AB02AA"/>
    <w:rsid w:val="00AC13E6"/>
    <w:rsid w:val="00AD0D56"/>
    <w:rsid w:val="00AD4DF2"/>
    <w:rsid w:val="00AD5BAE"/>
    <w:rsid w:val="00AE06F1"/>
    <w:rsid w:val="00AE7E2B"/>
    <w:rsid w:val="00AF00BB"/>
    <w:rsid w:val="00AF1958"/>
    <w:rsid w:val="00AF1E64"/>
    <w:rsid w:val="00AF3B30"/>
    <w:rsid w:val="00B0539F"/>
    <w:rsid w:val="00B10275"/>
    <w:rsid w:val="00B11175"/>
    <w:rsid w:val="00B12AEE"/>
    <w:rsid w:val="00B15676"/>
    <w:rsid w:val="00B15D96"/>
    <w:rsid w:val="00B234E7"/>
    <w:rsid w:val="00B237E4"/>
    <w:rsid w:val="00B23EBB"/>
    <w:rsid w:val="00B26996"/>
    <w:rsid w:val="00B275B8"/>
    <w:rsid w:val="00B30B17"/>
    <w:rsid w:val="00B32F72"/>
    <w:rsid w:val="00B33794"/>
    <w:rsid w:val="00B43F2D"/>
    <w:rsid w:val="00B4415C"/>
    <w:rsid w:val="00B50A4C"/>
    <w:rsid w:val="00B626AA"/>
    <w:rsid w:val="00B81690"/>
    <w:rsid w:val="00B817AB"/>
    <w:rsid w:val="00B81851"/>
    <w:rsid w:val="00B834A1"/>
    <w:rsid w:val="00B836BC"/>
    <w:rsid w:val="00B83FE8"/>
    <w:rsid w:val="00B861AF"/>
    <w:rsid w:val="00B87C67"/>
    <w:rsid w:val="00B900F0"/>
    <w:rsid w:val="00B9166A"/>
    <w:rsid w:val="00B97DB1"/>
    <w:rsid w:val="00BA062E"/>
    <w:rsid w:val="00BA4F41"/>
    <w:rsid w:val="00BA628F"/>
    <w:rsid w:val="00BB0358"/>
    <w:rsid w:val="00BB06B2"/>
    <w:rsid w:val="00BB1211"/>
    <w:rsid w:val="00BB445B"/>
    <w:rsid w:val="00BC32F1"/>
    <w:rsid w:val="00BC6D3F"/>
    <w:rsid w:val="00BC7417"/>
    <w:rsid w:val="00BD1AD1"/>
    <w:rsid w:val="00BD23F0"/>
    <w:rsid w:val="00BD3560"/>
    <w:rsid w:val="00BD45F5"/>
    <w:rsid w:val="00BD5323"/>
    <w:rsid w:val="00BD53CF"/>
    <w:rsid w:val="00BD62D6"/>
    <w:rsid w:val="00BD7DC4"/>
    <w:rsid w:val="00BE0B8C"/>
    <w:rsid w:val="00BE2E08"/>
    <w:rsid w:val="00BE4F63"/>
    <w:rsid w:val="00BE5882"/>
    <w:rsid w:val="00BE5D37"/>
    <w:rsid w:val="00BF1991"/>
    <w:rsid w:val="00BF3EB3"/>
    <w:rsid w:val="00BF7819"/>
    <w:rsid w:val="00C0042C"/>
    <w:rsid w:val="00C01DD6"/>
    <w:rsid w:val="00C03558"/>
    <w:rsid w:val="00C05FF1"/>
    <w:rsid w:val="00C10552"/>
    <w:rsid w:val="00C1461A"/>
    <w:rsid w:val="00C17588"/>
    <w:rsid w:val="00C17F5D"/>
    <w:rsid w:val="00C225EE"/>
    <w:rsid w:val="00C22DA7"/>
    <w:rsid w:val="00C22E4C"/>
    <w:rsid w:val="00C245A1"/>
    <w:rsid w:val="00C27410"/>
    <w:rsid w:val="00C30D47"/>
    <w:rsid w:val="00C3460E"/>
    <w:rsid w:val="00C417A1"/>
    <w:rsid w:val="00C438E2"/>
    <w:rsid w:val="00C43BD5"/>
    <w:rsid w:val="00C446BC"/>
    <w:rsid w:val="00C4511A"/>
    <w:rsid w:val="00C478B9"/>
    <w:rsid w:val="00C5208A"/>
    <w:rsid w:val="00C53067"/>
    <w:rsid w:val="00C56F58"/>
    <w:rsid w:val="00C601B7"/>
    <w:rsid w:val="00C626E7"/>
    <w:rsid w:val="00C67142"/>
    <w:rsid w:val="00C67CF8"/>
    <w:rsid w:val="00C70946"/>
    <w:rsid w:val="00C72E1F"/>
    <w:rsid w:val="00C73B1E"/>
    <w:rsid w:val="00C73C19"/>
    <w:rsid w:val="00C771FC"/>
    <w:rsid w:val="00C77C23"/>
    <w:rsid w:val="00C80667"/>
    <w:rsid w:val="00C8296B"/>
    <w:rsid w:val="00C82B70"/>
    <w:rsid w:val="00C8491A"/>
    <w:rsid w:val="00CA0922"/>
    <w:rsid w:val="00CA2900"/>
    <w:rsid w:val="00CA2F59"/>
    <w:rsid w:val="00CB2CDE"/>
    <w:rsid w:val="00CC211D"/>
    <w:rsid w:val="00CC3ABE"/>
    <w:rsid w:val="00CC4020"/>
    <w:rsid w:val="00CC42B0"/>
    <w:rsid w:val="00CC439B"/>
    <w:rsid w:val="00CC7A58"/>
    <w:rsid w:val="00CD2632"/>
    <w:rsid w:val="00CD455A"/>
    <w:rsid w:val="00CD46CB"/>
    <w:rsid w:val="00CE0188"/>
    <w:rsid w:val="00CE342F"/>
    <w:rsid w:val="00CE6F0F"/>
    <w:rsid w:val="00CE7A98"/>
    <w:rsid w:val="00CF1D3D"/>
    <w:rsid w:val="00CF5E2F"/>
    <w:rsid w:val="00CF7D78"/>
    <w:rsid w:val="00D01762"/>
    <w:rsid w:val="00D12289"/>
    <w:rsid w:val="00D12910"/>
    <w:rsid w:val="00D14AE7"/>
    <w:rsid w:val="00D17781"/>
    <w:rsid w:val="00D21AB2"/>
    <w:rsid w:val="00D26B68"/>
    <w:rsid w:val="00D320CE"/>
    <w:rsid w:val="00D3641C"/>
    <w:rsid w:val="00D4010A"/>
    <w:rsid w:val="00D42462"/>
    <w:rsid w:val="00D4324E"/>
    <w:rsid w:val="00D4335B"/>
    <w:rsid w:val="00D507E5"/>
    <w:rsid w:val="00D51372"/>
    <w:rsid w:val="00D51A53"/>
    <w:rsid w:val="00D55A5C"/>
    <w:rsid w:val="00D7105B"/>
    <w:rsid w:val="00D71526"/>
    <w:rsid w:val="00D72A37"/>
    <w:rsid w:val="00D74EEF"/>
    <w:rsid w:val="00D75507"/>
    <w:rsid w:val="00D75A2B"/>
    <w:rsid w:val="00D77AE6"/>
    <w:rsid w:val="00D848D1"/>
    <w:rsid w:val="00D87488"/>
    <w:rsid w:val="00D90311"/>
    <w:rsid w:val="00D920AB"/>
    <w:rsid w:val="00D94420"/>
    <w:rsid w:val="00D94F8A"/>
    <w:rsid w:val="00DA3DB8"/>
    <w:rsid w:val="00DA6CDD"/>
    <w:rsid w:val="00DB0EDE"/>
    <w:rsid w:val="00DB10EA"/>
    <w:rsid w:val="00DB3A2E"/>
    <w:rsid w:val="00DB7C43"/>
    <w:rsid w:val="00DB7F09"/>
    <w:rsid w:val="00DC41A5"/>
    <w:rsid w:val="00DC50ED"/>
    <w:rsid w:val="00DC5476"/>
    <w:rsid w:val="00DD347C"/>
    <w:rsid w:val="00DD6314"/>
    <w:rsid w:val="00DD7F76"/>
    <w:rsid w:val="00DE28B6"/>
    <w:rsid w:val="00DE4181"/>
    <w:rsid w:val="00DE6109"/>
    <w:rsid w:val="00DE7723"/>
    <w:rsid w:val="00E019AE"/>
    <w:rsid w:val="00E04253"/>
    <w:rsid w:val="00E105DA"/>
    <w:rsid w:val="00E10CE7"/>
    <w:rsid w:val="00E12E68"/>
    <w:rsid w:val="00E14BF0"/>
    <w:rsid w:val="00E25DB9"/>
    <w:rsid w:val="00E26426"/>
    <w:rsid w:val="00E307C5"/>
    <w:rsid w:val="00E31458"/>
    <w:rsid w:val="00E31CD4"/>
    <w:rsid w:val="00E35230"/>
    <w:rsid w:val="00E36347"/>
    <w:rsid w:val="00E41601"/>
    <w:rsid w:val="00E4166C"/>
    <w:rsid w:val="00E4494E"/>
    <w:rsid w:val="00E5097D"/>
    <w:rsid w:val="00E52A25"/>
    <w:rsid w:val="00E55BCF"/>
    <w:rsid w:val="00E579D0"/>
    <w:rsid w:val="00E67DB7"/>
    <w:rsid w:val="00E724A0"/>
    <w:rsid w:val="00E72A15"/>
    <w:rsid w:val="00E74D22"/>
    <w:rsid w:val="00E75838"/>
    <w:rsid w:val="00E84068"/>
    <w:rsid w:val="00E911A6"/>
    <w:rsid w:val="00E947BC"/>
    <w:rsid w:val="00E95FA9"/>
    <w:rsid w:val="00EA4A7C"/>
    <w:rsid w:val="00EA78F2"/>
    <w:rsid w:val="00EB19AA"/>
    <w:rsid w:val="00EB3318"/>
    <w:rsid w:val="00EB40FD"/>
    <w:rsid w:val="00EB7B5D"/>
    <w:rsid w:val="00EB7B9D"/>
    <w:rsid w:val="00EC695D"/>
    <w:rsid w:val="00EC77B8"/>
    <w:rsid w:val="00ED0B57"/>
    <w:rsid w:val="00ED34B5"/>
    <w:rsid w:val="00ED6ED3"/>
    <w:rsid w:val="00EE22B8"/>
    <w:rsid w:val="00EE56F4"/>
    <w:rsid w:val="00EE7DFC"/>
    <w:rsid w:val="00EF5E79"/>
    <w:rsid w:val="00F02003"/>
    <w:rsid w:val="00F026EC"/>
    <w:rsid w:val="00F04A35"/>
    <w:rsid w:val="00F05793"/>
    <w:rsid w:val="00F06DBB"/>
    <w:rsid w:val="00F100AF"/>
    <w:rsid w:val="00F11087"/>
    <w:rsid w:val="00F1446A"/>
    <w:rsid w:val="00F16DBA"/>
    <w:rsid w:val="00F16E9A"/>
    <w:rsid w:val="00F1738C"/>
    <w:rsid w:val="00F2758C"/>
    <w:rsid w:val="00F3297E"/>
    <w:rsid w:val="00F33729"/>
    <w:rsid w:val="00F349CE"/>
    <w:rsid w:val="00F35397"/>
    <w:rsid w:val="00F35B7A"/>
    <w:rsid w:val="00F36D07"/>
    <w:rsid w:val="00F43C72"/>
    <w:rsid w:val="00F50A73"/>
    <w:rsid w:val="00F54001"/>
    <w:rsid w:val="00F64464"/>
    <w:rsid w:val="00F644F0"/>
    <w:rsid w:val="00F71C51"/>
    <w:rsid w:val="00F72851"/>
    <w:rsid w:val="00F74CC6"/>
    <w:rsid w:val="00F750DD"/>
    <w:rsid w:val="00F8153E"/>
    <w:rsid w:val="00F8454E"/>
    <w:rsid w:val="00F84959"/>
    <w:rsid w:val="00F85EFB"/>
    <w:rsid w:val="00F86D84"/>
    <w:rsid w:val="00F87F50"/>
    <w:rsid w:val="00F94758"/>
    <w:rsid w:val="00FA2C69"/>
    <w:rsid w:val="00FA3754"/>
    <w:rsid w:val="00FA5C7E"/>
    <w:rsid w:val="00FA5F4C"/>
    <w:rsid w:val="00FA73D2"/>
    <w:rsid w:val="00FB0D98"/>
    <w:rsid w:val="00FB1186"/>
    <w:rsid w:val="00FB21B4"/>
    <w:rsid w:val="00FB4EB3"/>
    <w:rsid w:val="00FB531A"/>
    <w:rsid w:val="00FC1454"/>
    <w:rsid w:val="00FC65AE"/>
    <w:rsid w:val="00FD11F7"/>
    <w:rsid w:val="00FD1D2A"/>
    <w:rsid w:val="00FD6E27"/>
    <w:rsid w:val="00FD6EC5"/>
    <w:rsid w:val="00FD7180"/>
    <w:rsid w:val="00FE26B2"/>
    <w:rsid w:val="00FE291F"/>
    <w:rsid w:val="00FE2A4D"/>
    <w:rsid w:val="00FE2F25"/>
    <w:rsid w:val="00FF1CA1"/>
    <w:rsid w:val="00FF51DD"/>
    <w:rsid w:val="00FF5F82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FC670"/>
  <w15:chartTrackingRefBased/>
  <w15:docId w15:val="{5B314532-E24C-4820-80B6-D5E7F660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5"/>
    <w:pPr>
      <w:spacing w:after="0" w:line="240" w:lineRule="auto"/>
      <w:jc w:val="both"/>
    </w:pPr>
    <w:rPr>
      <w:rFonts w:cs="Arial"/>
      <w:color w:val="747474" w:themeColor="background2" w:themeShade="80"/>
      <w:position w:val="9"/>
      <w:szCs w:val="23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AB"/>
    <w:pPr>
      <w:spacing w:after="240"/>
      <w:jc w:val="left"/>
      <w:outlineLvl w:val="0"/>
    </w:pPr>
    <w:rPr>
      <w:b/>
      <w:caps/>
      <w:color w:val="7F6146" w:themeColor="accent2"/>
      <w:spacing w:val="20"/>
      <w:kern w:val="48"/>
      <w:position w:val="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2BAB"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1E2BAB"/>
    <w:pPr>
      <w:spacing w:after="8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A6E8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83FE8"/>
    <w:pPr>
      <w:ind w:left="3690"/>
      <w:jc w:val="left"/>
    </w:pPr>
    <w:rPr>
      <w:rFonts w:asciiTheme="majorHAnsi" w:hAnsiTheme="majorHAnsi" w:cs="Open Sans"/>
      <w:b/>
      <w:caps/>
      <w:color w:val="595959" w:themeColor="text1" w:themeTint="A6"/>
      <w:spacing w:val="40"/>
      <w:kern w:val="200"/>
      <w:position w:val="0"/>
      <w:sz w:val="60"/>
      <w:szCs w:val="60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B83FE8"/>
    <w:rPr>
      <w:rFonts w:asciiTheme="majorHAnsi" w:hAnsiTheme="majorHAnsi" w:cs="Open Sans"/>
      <w:b/>
      <w:caps/>
      <w:color w:val="595959" w:themeColor="text1" w:themeTint="A6"/>
      <w:spacing w:val="40"/>
      <w:kern w:val="200"/>
      <w:sz w:val="60"/>
      <w:szCs w:val="60"/>
      <w:lang w:val="en-GB"/>
      <w14:numSpacing w14:val="proportional"/>
    </w:rPr>
  </w:style>
  <w:style w:type="paragraph" w:customStyle="1" w:styleId="Title2">
    <w:name w:val="Title 2"/>
    <w:basedOn w:val="Normal"/>
    <w:qFormat/>
    <w:rsid w:val="00B83FE8"/>
    <w:pPr>
      <w:ind w:left="3690"/>
      <w:jc w:val="left"/>
    </w:pPr>
    <w:rPr>
      <w:rFonts w:asciiTheme="majorHAnsi" w:hAnsiTheme="majorHAnsi" w:cs="Open Sans"/>
      <w:b/>
      <w:caps/>
      <w:color w:val="7F6146" w:themeColor="accent2"/>
      <w:spacing w:val="40"/>
      <w:kern w:val="200"/>
      <w:position w:val="0"/>
      <w:sz w:val="60"/>
      <w:szCs w:val="60"/>
      <w14:numSpacing w14:val="proportion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FE8"/>
    <w:pPr>
      <w:spacing w:before="240" w:after="160"/>
      <w:ind w:left="3690"/>
      <w:jc w:val="left"/>
    </w:pPr>
    <w:rPr>
      <w:caps/>
      <w:color w:val="3A3A3A" w:themeColor="background2" w:themeShade="40"/>
      <w:spacing w:val="80"/>
      <w:kern w:val="144"/>
      <w:positio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83FE8"/>
    <w:rPr>
      <w:rFonts w:cs="Arial"/>
      <w:caps/>
      <w:color w:val="3A3A3A" w:themeColor="background2" w:themeShade="40"/>
      <w:spacing w:val="80"/>
      <w:kern w:val="144"/>
      <w:sz w:val="24"/>
      <w:szCs w:val="24"/>
      <w:lang w:val="en-GB"/>
    </w:rPr>
  </w:style>
  <w:style w:type="paragraph" w:customStyle="1" w:styleId="ContactInfo">
    <w:name w:val="Contact Info"/>
    <w:basedOn w:val="Normal"/>
    <w:qFormat/>
    <w:rsid w:val="00862B65"/>
    <w:pPr>
      <w:spacing w:line="42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E2BAB"/>
    <w:rPr>
      <w:rFonts w:cs="Arial"/>
      <w:b/>
      <w:caps/>
      <w:color w:val="7F6146" w:themeColor="accent2"/>
      <w:spacing w:val="20"/>
      <w:kern w:val="48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E2BAB"/>
    <w:rPr>
      <w:rFonts w:cs="Arial"/>
      <w:b/>
      <w:bCs/>
      <w:color w:val="747474" w:themeColor="background2" w:themeShade="80"/>
      <w:position w:val="9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2BAB"/>
    <w:rPr>
      <w:rFonts w:cs="Arial"/>
      <w:color w:val="747474" w:themeColor="background2" w:themeShade="80"/>
      <w:position w:val="9"/>
      <w:szCs w:val="23"/>
      <w:lang w:val="en-US"/>
    </w:rPr>
  </w:style>
  <w:style w:type="paragraph" w:styleId="ListBullet">
    <w:name w:val="List Bullet"/>
    <w:basedOn w:val="Normal"/>
    <w:uiPriority w:val="99"/>
    <w:rsid w:val="001E2BAB"/>
    <w:pPr>
      <w:numPr>
        <w:numId w:val="4"/>
      </w:num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E2BAB"/>
    <w:rPr>
      <w:b/>
      <w:i w:val="0"/>
      <w:iCs/>
    </w:rPr>
  </w:style>
  <w:style w:type="paragraph" w:customStyle="1" w:styleId="Normalleftpanel">
    <w:name w:val="Normal left panel"/>
    <w:basedOn w:val="Normal"/>
    <w:qFormat/>
    <w:rsid w:val="002C7C29"/>
    <w:rPr>
      <w:position w:val="0"/>
    </w:rPr>
  </w:style>
  <w:style w:type="paragraph" w:styleId="List">
    <w:name w:val="List"/>
    <w:basedOn w:val="ListParagraph"/>
    <w:uiPriority w:val="99"/>
    <w:rsid w:val="002C7C29"/>
    <w:pPr>
      <w:numPr>
        <w:numId w:val="5"/>
      </w:numPr>
      <w:ind w:left="360"/>
    </w:pPr>
    <w:rPr>
      <w:position w:val="0"/>
    </w:rPr>
  </w:style>
  <w:style w:type="character" w:styleId="Hyperlink">
    <w:name w:val="Hyperlink"/>
    <w:basedOn w:val="DefaultParagraphFont"/>
    <w:uiPriority w:val="99"/>
    <w:unhideWhenUsed/>
    <w:rsid w:val="00333F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3.xml"/><Relationship Id="rId21" Type="http://schemas.openxmlformats.org/officeDocument/2006/relationships/diagramColors" Target="diagrams/colors2.xml"/><Relationship Id="rId42" Type="http://schemas.microsoft.com/office/2007/relationships/diagramDrawing" Target="diagrams/drawing6.xml"/><Relationship Id="rId47" Type="http://schemas.microsoft.com/office/2007/relationships/diagramDrawing" Target="diagrams/drawing7.xml"/><Relationship Id="rId63" Type="http://schemas.openxmlformats.org/officeDocument/2006/relationships/image" Target="media/image13.png"/><Relationship Id="rId68" Type="http://schemas.microsoft.com/office/2007/relationships/diagramDrawing" Target="diagrams/drawing11.xml"/><Relationship Id="rId16" Type="http://schemas.openxmlformats.org/officeDocument/2006/relationships/diagramColors" Target="diagrams/colors1.xml"/><Relationship Id="rId11" Type="http://schemas.openxmlformats.org/officeDocument/2006/relationships/image" Target="media/image5.png"/><Relationship Id="rId24" Type="http://schemas.openxmlformats.org/officeDocument/2006/relationships/diagramLayout" Target="diagrams/layout3.xml"/><Relationship Id="rId32" Type="http://schemas.microsoft.com/office/2007/relationships/diagramDrawing" Target="diagrams/drawing4.xml"/><Relationship Id="rId37" Type="http://schemas.microsoft.com/office/2007/relationships/diagramDrawing" Target="diagrams/drawing5.xml"/><Relationship Id="rId40" Type="http://schemas.openxmlformats.org/officeDocument/2006/relationships/diagramQuickStyle" Target="diagrams/quickStyle6.xml"/><Relationship Id="rId45" Type="http://schemas.openxmlformats.org/officeDocument/2006/relationships/diagramQuickStyle" Target="diagrams/quickStyle7.xml"/><Relationship Id="rId53" Type="http://schemas.openxmlformats.org/officeDocument/2006/relationships/diagramData" Target="diagrams/data9.xml"/><Relationship Id="rId58" Type="http://schemas.openxmlformats.org/officeDocument/2006/relationships/diagramData" Target="diagrams/data10.xml"/><Relationship Id="rId66" Type="http://schemas.openxmlformats.org/officeDocument/2006/relationships/diagramQuickStyle" Target="diagrams/quickStyle11.xml"/><Relationship Id="rId74" Type="http://schemas.openxmlformats.org/officeDocument/2006/relationships/diagramData" Target="diagrams/data13.xml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diagramColors" Target="diagrams/colors10.xml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microsoft.com/office/2007/relationships/diagramDrawing" Target="diagrams/drawing3.xml"/><Relationship Id="rId30" Type="http://schemas.openxmlformats.org/officeDocument/2006/relationships/diagramQuickStyle" Target="diagrams/quickStyle4.xml"/><Relationship Id="rId35" Type="http://schemas.openxmlformats.org/officeDocument/2006/relationships/diagramQuickStyle" Target="diagrams/quickStyle5.xml"/><Relationship Id="rId43" Type="http://schemas.openxmlformats.org/officeDocument/2006/relationships/diagramData" Target="diagrams/data7.xml"/><Relationship Id="rId48" Type="http://schemas.openxmlformats.org/officeDocument/2006/relationships/diagramData" Target="diagrams/data8.xml"/><Relationship Id="rId56" Type="http://schemas.openxmlformats.org/officeDocument/2006/relationships/diagramColors" Target="diagrams/colors9.xml"/><Relationship Id="rId64" Type="http://schemas.openxmlformats.org/officeDocument/2006/relationships/diagramData" Target="diagrams/data11.xml"/><Relationship Id="rId69" Type="http://schemas.openxmlformats.org/officeDocument/2006/relationships/diagramData" Target="diagrams/data12.xml"/><Relationship Id="rId77" Type="http://schemas.openxmlformats.org/officeDocument/2006/relationships/diagramColors" Target="diagrams/colors13.xml"/><Relationship Id="rId8" Type="http://schemas.openxmlformats.org/officeDocument/2006/relationships/webSettings" Target="webSettings.xml"/><Relationship Id="rId51" Type="http://schemas.openxmlformats.org/officeDocument/2006/relationships/diagramColors" Target="diagrams/colors8.xml"/><Relationship Id="rId72" Type="http://schemas.openxmlformats.org/officeDocument/2006/relationships/diagramColors" Target="diagrams/colors12.xm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microsoft.com/office/2007/relationships/diagramDrawing" Target="diagrams/drawing1.xml"/><Relationship Id="rId25" Type="http://schemas.openxmlformats.org/officeDocument/2006/relationships/diagramQuickStyle" Target="diagrams/quickStyle3.xml"/><Relationship Id="rId33" Type="http://schemas.openxmlformats.org/officeDocument/2006/relationships/diagramData" Target="diagrams/data5.xml"/><Relationship Id="rId38" Type="http://schemas.openxmlformats.org/officeDocument/2006/relationships/diagramData" Target="diagrams/data6.xml"/><Relationship Id="rId46" Type="http://schemas.openxmlformats.org/officeDocument/2006/relationships/diagramColors" Target="diagrams/colors7.xml"/><Relationship Id="rId59" Type="http://schemas.openxmlformats.org/officeDocument/2006/relationships/diagramLayout" Target="diagrams/layout10.xml"/><Relationship Id="rId67" Type="http://schemas.openxmlformats.org/officeDocument/2006/relationships/diagramColors" Target="diagrams/colors11.xml"/><Relationship Id="rId20" Type="http://schemas.openxmlformats.org/officeDocument/2006/relationships/diagramQuickStyle" Target="diagrams/quickStyle2.xml"/><Relationship Id="rId41" Type="http://schemas.openxmlformats.org/officeDocument/2006/relationships/diagramColors" Target="diagrams/colors6.xml"/><Relationship Id="rId54" Type="http://schemas.openxmlformats.org/officeDocument/2006/relationships/diagramLayout" Target="diagrams/layout9.xml"/><Relationship Id="rId62" Type="http://schemas.microsoft.com/office/2007/relationships/diagramDrawing" Target="diagrams/drawing10.xml"/><Relationship Id="rId70" Type="http://schemas.openxmlformats.org/officeDocument/2006/relationships/diagramLayout" Target="diagrams/layout12.xml"/><Relationship Id="rId75" Type="http://schemas.openxmlformats.org/officeDocument/2006/relationships/diagramLayout" Target="diagrams/layout1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diagramData" Target="diagrams/data3.xml"/><Relationship Id="rId28" Type="http://schemas.openxmlformats.org/officeDocument/2006/relationships/diagramData" Target="diagrams/data4.xml"/><Relationship Id="rId36" Type="http://schemas.openxmlformats.org/officeDocument/2006/relationships/diagramColors" Target="diagrams/colors5.xml"/><Relationship Id="rId49" Type="http://schemas.openxmlformats.org/officeDocument/2006/relationships/diagramLayout" Target="diagrams/layout8.xml"/><Relationship Id="rId57" Type="http://schemas.microsoft.com/office/2007/relationships/diagramDrawing" Target="diagrams/drawing9.xml"/><Relationship Id="rId10" Type="http://schemas.openxmlformats.org/officeDocument/2006/relationships/image" Target="media/image4.emf"/><Relationship Id="rId31" Type="http://schemas.openxmlformats.org/officeDocument/2006/relationships/diagramColors" Target="diagrams/colors4.xml"/><Relationship Id="rId44" Type="http://schemas.openxmlformats.org/officeDocument/2006/relationships/diagramLayout" Target="diagrams/layout7.xml"/><Relationship Id="rId52" Type="http://schemas.microsoft.com/office/2007/relationships/diagramDrawing" Target="diagrams/drawing8.xml"/><Relationship Id="rId60" Type="http://schemas.openxmlformats.org/officeDocument/2006/relationships/diagramQuickStyle" Target="diagrams/quickStyle10.xml"/><Relationship Id="rId65" Type="http://schemas.openxmlformats.org/officeDocument/2006/relationships/diagramLayout" Target="diagrams/layout11.xml"/><Relationship Id="rId73" Type="http://schemas.microsoft.com/office/2007/relationships/diagramDrawing" Target="diagrams/drawing12.xml"/><Relationship Id="rId78" Type="http://schemas.microsoft.com/office/2007/relationships/diagramDrawing" Target="diagrams/drawing13.xml"/><Relationship Id="rId4" Type="http://schemas.openxmlformats.org/officeDocument/2006/relationships/customXml" Target="../customXml/item4.xml"/><Relationship Id="rId9" Type="http://schemas.openxmlformats.org/officeDocument/2006/relationships/image" Target="media/image3.jpeg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openxmlformats.org/officeDocument/2006/relationships/diagramLayout" Target="diagrams/layout6.xml"/><Relationship Id="rId34" Type="http://schemas.openxmlformats.org/officeDocument/2006/relationships/diagramLayout" Target="diagrams/layout5.xml"/><Relationship Id="rId50" Type="http://schemas.openxmlformats.org/officeDocument/2006/relationships/diagramQuickStyle" Target="diagrams/quickStyle8.xml"/><Relationship Id="rId55" Type="http://schemas.openxmlformats.org/officeDocument/2006/relationships/diagramQuickStyle" Target="diagrams/quickStyle9.xml"/><Relationship Id="rId76" Type="http://schemas.openxmlformats.org/officeDocument/2006/relationships/diagramQuickStyle" Target="diagrams/quickStyle13.xml"/><Relationship Id="rId7" Type="http://schemas.openxmlformats.org/officeDocument/2006/relationships/settings" Target="settings.xml"/><Relationship Id="rId71" Type="http://schemas.openxmlformats.org/officeDocument/2006/relationships/diagramQuickStyle" Target="diagrams/quickStyle12.xml"/><Relationship Id="rId2" Type="http://schemas.openxmlformats.org/officeDocument/2006/relationships/customXml" Target="../customXml/item2.xml"/><Relationship Id="rId29" Type="http://schemas.openxmlformats.org/officeDocument/2006/relationships/diagramLayout" Target="diagrams/layout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bro\AppData\Roaming\Microsoft\Templates\Bold%20operations%20manager%20resume.dotx" TargetMode="Externa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svg"/><Relationship Id="rId1" Type="http://schemas.openxmlformats.org/officeDocument/2006/relationships/image" Target="../media/image7.png"/></Relationships>
</file>

<file path=word/diagrams/_rels/data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ata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svg"/><Relationship Id="rId1" Type="http://schemas.openxmlformats.org/officeDocument/2006/relationships/image" Target="../media/image7.png"/></Relationships>
</file>

<file path=word/diagrams/_rels/drawing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rawing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chemeClr val="bg1"/>
              </a:solidFill>
              <a:latin typeface="Arial"/>
              <a:ea typeface="+mn-ea"/>
              <a:cs typeface="+mn-cs"/>
            </a:rPr>
            <a:t>City, State, Country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71326" custLinFactNeighborY="-139"/>
      <dgm:spPr>
        <a:xfrm>
          <a:off x="300220" y="346"/>
          <a:ext cx="264794" cy="26479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extLst>
        <a:ext uri="{E40237B7-FDA0-4F09-8148-C483321AD2D9}">
          <dgm14:cNvPr xmlns:dgm14="http://schemas.microsoft.com/office/drawing/2010/diagram" id="0" name="" descr="Home with solid fill"/>
        </a:ext>
      </dgm:extLst>
    </dgm:pt>
    <dgm:pt modelId="{201FDCD3-8146-4256-8D09-2AEFF7179B89}" type="pres">
      <dgm:prSet presAssocID="{C23005A7-3FE5-4FA5-A626-DA1527656E05}" presName="txShp" presStyleLbl="node1" presStyleIdx="0" presStyleCnt="1" custScaleX="124884" custLinFactNeighborX="1898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B1A3716E-C348-4658-A6A4-5490182C7062}">
      <dgm:prSet phldrT="[Text]"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050" b="1"/>
            <a:t>Certification Name</a:t>
          </a:r>
        </a:p>
        <a:p>
          <a:r>
            <a:rPr lang="en-US" sz="800" i="1"/>
            <a:t>ID #/Letters + Insert Hyperlink</a:t>
          </a:r>
          <a:endParaRPr lang="en-US" sz="800"/>
        </a:p>
      </dgm:t>
    </dgm:pt>
    <dgm:pt modelId="{210200D6-A20A-4C30-932D-BCCDC486353D}" type="parTrans" cxnId="{3BA9D74B-E954-4F07-9D0B-F4A5EAD9842B}">
      <dgm:prSet/>
      <dgm:spPr/>
      <dgm:t>
        <a:bodyPr/>
        <a:lstStyle/>
        <a:p>
          <a:endParaRPr lang="en-US" sz="2400"/>
        </a:p>
      </dgm:t>
    </dgm:pt>
    <dgm:pt modelId="{403CDBB9-2101-4312-A726-6D820DE5F2B8}" type="sibTrans" cxnId="{3BA9D74B-E954-4F07-9D0B-F4A5EAD9842B}">
      <dgm:prSet/>
      <dgm:spPr/>
      <dgm:t>
        <a:bodyPr/>
        <a:lstStyle/>
        <a:p>
          <a:endParaRPr lang="en-US" sz="2400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9A7E50F1-761B-4FE2-AA26-064859AD9458}" type="pres">
      <dgm:prSet presAssocID="{B1A3716E-C348-4658-A6A4-5490182C7062}" presName="composite" presStyleCnt="0"/>
      <dgm:spPr/>
    </dgm:pt>
    <dgm:pt modelId="{3022E669-2B29-4304-9881-A327C1647B16}" type="pres">
      <dgm:prSet presAssocID="{B1A3716E-C348-4658-A6A4-5490182C7062}" presName="imgShp" presStyleLbl="fgImgPlace1" presStyleIdx="0" presStyleCnt="1" custLinFactNeighborX="-39164" custLinFactNeighborY="135"/>
      <dgm:spPr>
        <a:ln>
          <a:solidFill>
            <a:schemeClr val="tx1"/>
          </a:solidFill>
        </a:ln>
      </dgm:spPr>
    </dgm:pt>
    <dgm:pt modelId="{1C449C3C-3F30-42DE-93B3-CAEE34D323FF}" type="pres">
      <dgm:prSet presAssocID="{B1A3716E-C348-4658-A6A4-5490182C7062}" presName="txShp" presStyleLbl="node1" presStyleIdx="0" presStyleCnt="1" custScaleX="117046" custLinFactNeighborX="2770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2ACD8A6B-2377-4B35-ADE5-169200841EB3}" type="presOf" srcId="{B1A3716E-C348-4658-A6A4-5490182C7062}" destId="{1C449C3C-3F30-42DE-93B3-CAEE34D323FF}" srcOrd="0" destOrd="0" presId="urn:microsoft.com/office/officeart/2005/8/layout/vList3"/>
    <dgm:cxn modelId="{3BA9D74B-E954-4F07-9D0B-F4A5EAD9842B}" srcId="{18100BC8-4415-4D0D-8E40-EBE6767F1B4B}" destId="{B1A3716E-C348-4658-A6A4-5490182C7062}" srcOrd="0" destOrd="0" parTransId="{210200D6-A20A-4C30-932D-BCCDC486353D}" sibTransId="{403CDBB9-2101-4312-A726-6D820DE5F2B8}"/>
    <dgm:cxn modelId="{0065FFB8-57C3-40C1-BFAB-2FA0CDE08CE9}" type="presParOf" srcId="{A816987F-A35C-4C56-BE72-9198BDFD04FC}" destId="{9A7E50F1-761B-4FE2-AA26-064859AD9458}" srcOrd="0" destOrd="0" presId="urn:microsoft.com/office/officeart/2005/8/layout/vList3"/>
    <dgm:cxn modelId="{EBA6B666-52DD-48D3-9740-D1061BD5EDA1}" type="presParOf" srcId="{9A7E50F1-761B-4FE2-AA26-064859AD9458}" destId="{3022E669-2B29-4304-9881-A327C1647B16}" srcOrd="0" destOrd="0" presId="urn:microsoft.com/office/officeart/2005/8/layout/vList3"/>
    <dgm:cxn modelId="{893A3654-7A75-40C0-B018-CF28C33509E2}" type="presParOf" srcId="{9A7E50F1-761B-4FE2-AA26-064859AD9458}" destId="{1C449C3C-3F30-42DE-93B3-CAEE34D323F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15C0BA05-5434-42E8-A038-C210AD6DBEAA}">
      <dgm:prSet phldrT="[Text]" custT="1"/>
      <dgm:spPr>
        <a:xfrm rot="10800000">
          <a:off x="432617" y="1375698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gm:t>
    </dgm:pt>
    <dgm:pt modelId="{C1443F0B-44AF-4B4F-9503-7EFDF6631D95}" type="parTrans" cxnId="{BD8E9890-B4BA-4999-9618-82D5496A83D4}">
      <dgm:prSet/>
      <dgm:spPr/>
      <dgm:t>
        <a:bodyPr/>
        <a:lstStyle/>
        <a:p>
          <a:endParaRPr lang="en-US" sz="3200" b="1"/>
        </a:p>
      </dgm:t>
    </dgm:pt>
    <dgm:pt modelId="{EC7BF10F-917D-4FE8-8C8D-2BF959A18F6C}" type="sibTrans" cxnId="{BD8E9890-B4BA-4999-9618-82D5496A83D4}">
      <dgm:prSet/>
      <dgm:spPr/>
      <dgm:t>
        <a:bodyPr/>
        <a:lstStyle/>
        <a:p>
          <a:endParaRPr lang="en-US" sz="3200" b="1"/>
        </a:p>
      </dgm:t>
    </dgm:pt>
    <dgm:pt modelId="{B1A3716E-C348-4658-A6A4-5490182C7062}">
      <dgm:prSet phldrT="[Text]" custT="1"/>
      <dgm:spPr>
        <a:xfrm rot="10800000">
          <a:off x="432617" y="344184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gm:t>
    </dgm:pt>
    <dgm:pt modelId="{210200D6-A20A-4C30-932D-BCCDC486353D}" type="parTrans" cxnId="{3BA9D74B-E954-4F07-9D0B-F4A5EAD9842B}">
      <dgm:prSet/>
      <dgm:spPr/>
      <dgm:t>
        <a:bodyPr/>
        <a:lstStyle/>
        <a:p>
          <a:endParaRPr lang="en-US" sz="3200" b="1"/>
        </a:p>
      </dgm:t>
    </dgm:pt>
    <dgm:pt modelId="{403CDBB9-2101-4312-A726-6D820DE5F2B8}" type="sibTrans" cxnId="{3BA9D74B-E954-4F07-9D0B-F4A5EAD9842B}">
      <dgm:prSet/>
      <dgm:spPr/>
      <dgm:t>
        <a:bodyPr/>
        <a:lstStyle/>
        <a:p>
          <a:endParaRPr lang="en-US" sz="3200" b="1"/>
        </a:p>
      </dgm:t>
    </dgm:pt>
    <dgm:pt modelId="{701CD428-3C50-4C83-AE47-1A72EA1B6874}">
      <dgm:prSet phldrT="[Text]" custT="1"/>
      <dgm:spPr>
        <a:xfrm rot="10800000">
          <a:off x="432617" y="688022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gm:t>
    </dgm:pt>
    <dgm:pt modelId="{9CF84852-CD1E-48E7-9F55-A09DB0959137}" type="parTrans" cxnId="{AA31F088-AC65-439E-AD53-2D3BEA38F31B}">
      <dgm:prSet/>
      <dgm:spPr/>
      <dgm:t>
        <a:bodyPr/>
        <a:lstStyle/>
        <a:p>
          <a:endParaRPr lang="en-US" sz="3200" b="1"/>
        </a:p>
      </dgm:t>
    </dgm:pt>
    <dgm:pt modelId="{A2C858F2-0DFD-4EF7-944C-27D656B2FA04}" type="sibTrans" cxnId="{AA31F088-AC65-439E-AD53-2D3BEA38F31B}">
      <dgm:prSet/>
      <dgm:spPr/>
      <dgm:t>
        <a:bodyPr/>
        <a:lstStyle/>
        <a:p>
          <a:endParaRPr lang="en-US" sz="3200" b="1"/>
        </a:p>
      </dgm:t>
    </dgm:pt>
    <dgm:pt modelId="{7BC4FCBD-C597-4639-BA48-55E0A4EF6BA2}">
      <dgm:prSet phldrT="[Text]" custT="1"/>
      <dgm:spPr>
        <a:xfrm rot="10800000">
          <a:off x="432617" y="1031860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gm:t>
    </dgm:pt>
    <dgm:pt modelId="{85F60525-0C01-4F50-BF02-7480E4A6A444}" type="parTrans" cxnId="{9471F177-0F21-449D-B684-3980165AB5DE}">
      <dgm:prSet/>
      <dgm:spPr/>
      <dgm:t>
        <a:bodyPr/>
        <a:lstStyle/>
        <a:p>
          <a:endParaRPr lang="en-US" sz="3200" b="1"/>
        </a:p>
      </dgm:t>
    </dgm:pt>
    <dgm:pt modelId="{15310BBA-4B89-4F31-934C-187CD28D6849}" type="sibTrans" cxnId="{9471F177-0F21-449D-B684-3980165AB5DE}">
      <dgm:prSet/>
      <dgm:spPr/>
      <dgm:t>
        <a:bodyPr/>
        <a:lstStyle/>
        <a:p>
          <a:endParaRPr lang="en-US" sz="3200" b="1"/>
        </a:p>
      </dgm:t>
    </dgm:pt>
    <dgm:pt modelId="{EA072C2C-17BB-4654-93E5-546C415A98DD}">
      <dgm:prSet phldrT="[Text]" custT="1"/>
      <dgm:spPr>
        <a:xfrm rot="10800000">
          <a:off x="432617" y="1375698"/>
          <a:ext cx="1454737" cy="264794"/>
        </a:xfr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gm:t>
    </dgm:pt>
    <dgm:pt modelId="{D89CAD49-C2A5-41B2-9FFD-5039FACCD380}" type="parTrans" cxnId="{DC2B382D-E62C-49EE-A3A8-531F9D716979}">
      <dgm:prSet/>
      <dgm:spPr/>
      <dgm:t>
        <a:bodyPr/>
        <a:lstStyle/>
        <a:p>
          <a:endParaRPr lang="en-US"/>
        </a:p>
      </dgm:t>
    </dgm:pt>
    <dgm:pt modelId="{022351D8-4CA0-40BD-A3AA-8BD89ECBB079}" type="sibTrans" cxnId="{DC2B382D-E62C-49EE-A3A8-531F9D716979}">
      <dgm:prSet/>
      <dgm:spPr/>
      <dgm:t>
        <a:bodyPr/>
        <a:lstStyle/>
        <a:p>
          <a:endParaRPr lang="en-US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6" custLinFactNeighborX="-71326" custLinFactNeighborY="-139"/>
      <dgm:spPr>
        <a:xfrm>
          <a:off x="300220" y="346"/>
          <a:ext cx="264794" cy="264794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6" custScaleX="124884">
        <dgm:presLayoutVars>
          <dgm:bulletEnabled val="1"/>
        </dgm:presLayoutVars>
      </dgm:prSet>
      <dgm:spPr/>
    </dgm:pt>
    <dgm:pt modelId="{E8F67CC3-AFEB-4A75-83CE-384D944FB498}" type="pres">
      <dgm:prSet presAssocID="{960654C8-EA5B-4A9E-84EB-9D4E54FB8B96}" presName="spacing" presStyleCnt="0"/>
      <dgm:spPr/>
    </dgm:pt>
    <dgm:pt modelId="{9A7E50F1-761B-4FE2-AA26-064859AD9458}" type="pres">
      <dgm:prSet presAssocID="{B1A3716E-C348-4658-A6A4-5490182C7062}" presName="composite" presStyleCnt="0"/>
      <dgm:spPr/>
    </dgm:pt>
    <dgm:pt modelId="{3022E669-2B29-4304-9881-A327C1647B16}" type="pres">
      <dgm:prSet presAssocID="{B1A3716E-C348-4658-A6A4-5490182C7062}" presName="imgShp" presStyleLbl="fgImgPlace1" presStyleIdx="1" presStyleCnt="6" custLinFactNeighborX="-71326" custLinFactNeighborY="-139"/>
      <dgm:spPr>
        <a:xfrm>
          <a:off x="300220" y="344184"/>
          <a:ext cx="264794" cy="264794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1C449C3C-3F30-42DE-93B3-CAEE34D323FF}" type="pres">
      <dgm:prSet presAssocID="{B1A3716E-C348-4658-A6A4-5490182C7062}" presName="txShp" presStyleLbl="node1" presStyleIdx="1" presStyleCnt="6" custScaleX="124884">
        <dgm:presLayoutVars>
          <dgm:bulletEnabled val="1"/>
        </dgm:presLayoutVars>
      </dgm:prSet>
      <dgm:spPr/>
    </dgm:pt>
    <dgm:pt modelId="{6782096F-908E-419A-994A-F3D3610EA168}" type="pres">
      <dgm:prSet presAssocID="{403CDBB9-2101-4312-A726-6D820DE5F2B8}" presName="spacing" presStyleCnt="0"/>
      <dgm:spPr/>
    </dgm:pt>
    <dgm:pt modelId="{C4E7724C-4CA9-4EF7-8A69-C84376580F4D}" type="pres">
      <dgm:prSet presAssocID="{701CD428-3C50-4C83-AE47-1A72EA1B6874}" presName="composite" presStyleCnt="0"/>
      <dgm:spPr/>
    </dgm:pt>
    <dgm:pt modelId="{744B124D-2663-4372-82E9-3C54CA03E9BA}" type="pres">
      <dgm:prSet presAssocID="{701CD428-3C50-4C83-AE47-1A72EA1B6874}" presName="imgShp" presStyleLbl="fgImgPlace1" presStyleIdx="2" presStyleCnt="6" custLinFactNeighborX="-71326" custLinFactNeighborY="-139"/>
      <dgm:spPr>
        <a:xfrm>
          <a:off x="300220" y="688022"/>
          <a:ext cx="264794" cy="264794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79B85826-9D0D-414B-9990-DB501BC2A4AF}" type="pres">
      <dgm:prSet presAssocID="{701CD428-3C50-4C83-AE47-1A72EA1B6874}" presName="txShp" presStyleLbl="node1" presStyleIdx="2" presStyleCnt="6" custScaleX="124884">
        <dgm:presLayoutVars>
          <dgm:bulletEnabled val="1"/>
        </dgm:presLayoutVars>
      </dgm:prSet>
      <dgm:spPr/>
    </dgm:pt>
    <dgm:pt modelId="{DC12DED2-0722-4597-A07D-F798C9BBBEB7}" type="pres">
      <dgm:prSet presAssocID="{A2C858F2-0DFD-4EF7-944C-27D656B2FA04}" presName="spacing" presStyleCnt="0"/>
      <dgm:spPr/>
    </dgm:pt>
    <dgm:pt modelId="{32E593DE-7239-4977-877E-D3974437B073}" type="pres">
      <dgm:prSet presAssocID="{7BC4FCBD-C597-4639-BA48-55E0A4EF6BA2}" presName="composite" presStyleCnt="0"/>
      <dgm:spPr/>
    </dgm:pt>
    <dgm:pt modelId="{CBE29A71-2887-4096-A835-01961526B8D4}" type="pres">
      <dgm:prSet presAssocID="{7BC4FCBD-C597-4639-BA48-55E0A4EF6BA2}" presName="imgShp" presStyleLbl="fgImgPlace1" presStyleIdx="3" presStyleCnt="6" custLinFactNeighborX="-71326" custLinFactNeighborY="-139"/>
      <dgm:spPr>
        <a:xfrm>
          <a:off x="300220" y="1031860"/>
          <a:ext cx="264794" cy="264794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C0981B58-F342-4DCA-9695-DB34924975B4}" type="pres">
      <dgm:prSet presAssocID="{7BC4FCBD-C597-4639-BA48-55E0A4EF6BA2}" presName="txShp" presStyleLbl="node1" presStyleIdx="3" presStyleCnt="6" custScaleX="124884">
        <dgm:presLayoutVars>
          <dgm:bulletEnabled val="1"/>
        </dgm:presLayoutVars>
      </dgm:prSet>
      <dgm:spPr/>
    </dgm:pt>
    <dgm:pt modelId="{3B55173A-E904-470A-B354-33FBA1A2A643}" type="pres">
      <dgm:prSet presAssocID="{15310BBA-4B89-4F31-934C-187CD28D6849}" presName="spacing" presStyleCnt="0"/>
      <dgm:spPr/>
    </dgm:pt>
    <dgm:pt modelId="{9B7442DF-02D5-4653-9D26-5E16E455A279}" type="pres">
      <dgm:prSet presAssocID="{15C0BA05-5434-42E8-A038-C210AD6DBEAA}" presName="composite" presStyleCnt="0"/>
      <dgm:spPr/>
    </dgm:pt>
    <dgm:pt modelId="{AAC4277F-4639-4DBE-89D3-EBA8F6D873A0}" type="pres">
      <dgm:prSet presAssocID="{15C0BA05-5434-42E8-A038-C210AD6DBEAA}" presName="imgShp" presStyleLbl="fgImgPlace1" presStyleIdx="4" presStyleCnt="6" custLinFactNeighborX="-71326" custLinFactNeighborY="-139"/>
      <dgm:spPr>
        <a:xfrm>
          <a:off x="300220" y="1375698"/>
          <a:ext cx="264794" cy="264794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7A0A40C-29D7-4424-86D3-6027B3DB2A24}" type="pres">
      <dgm:prSet presAssocID="{15C0BA05-5434-42E8-A038-C210AD6DBEAA}" presName="txShp" presStyleLbl="node1" presStyleIdx="4" presStyleCnt="6" custScaleX="124884">
        <dgm:presLayoutVars>
          <dgm:bulletEnabled val="1"/>
        </dgm:presLayoutVars>
      </dgm:prSet>
      <dgm:spPr/>
    </dgm:pt>
    <dgm:pt modelId="{EE05DB29-283F-4AA7-9C5D-D2C953AB4974}" type="pres">
      <dgm:prSet presAssocID="{EC7BF10F-917D-4FE8-8C8D-2BF959A18F6C}" presName="spacing" presStyleCnt="0"/>
      <dgm:spPr/>
    </dgm:pt>
    <dgm:pt modelId="{48FDC688-6A4B-4DBE-8B9A-DEC5219B469F}" type="pres">
      <dgm:prSet presAssocID="{EA072C2C-17BB-4654-93E5-546C415A98DD}" presName="composite" presStyleCnt="0"/>
      <dgm:spPr/>
    </dgm:pt>
    <dgm:pt modelId="{623231FD-646C-4E2E-8585-816162C3194E}" type="pres">
      <dgm:prSet presAssocID="{EA072C2C-17BB-4654-93E5-546C415A98DD}" presName="imgShp" presStyleLbl="fgImgPlace1" presStyleIdx="5" presStyleCnt="6" custLinFactNeighborX="-65748" custLinFactNeighborY="527"/>
      <dgm:spPr>
        <a:ln>
          <a:solidFill>
            <a:schemeClr val="tx1"/>
          </a:solidFill>
        </a:ln>
      </dgm:spPr>
    </dgm:pt>
    <dgm:pt modelId="{09B7BCB1-1FEC-46D9-ACF9-FF4C6EA8FA6D}" type="pres">
      <dgm:prSet presAssocID="{EA072C2C-17BB-4654-93E5-546C415A98DD}" presName="txShp" presStyleLbl="node1" presStyleIdx="5" presStyleCnt="6" custScaleX="122985" custLinFactNeighborX="1303" custLinFactNeighborY="52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DC2B382D-E62C-49EE-A3A8-531F9D716979}" srcId="{18100BC8-4415-4D0D-8E40-EBE6767F1B4B}" destId="{EA072C2C-17BB-4654-93E5-546C415A98DD}" srcOrd="5" destOrd="0" parTransId="{D89CAD49-C2A5-41B2-9FFD-5039FACCD380}" sibTransId="{022351D8-4CA0-40BD-A3AA-8BD89ECBB079}"/>
    <dgm:cxn modelId="{2ACD8A6B-2377-4B35-ADE5-169200841EB3}" type="presOf" srcId="{B1A3716E-C348-4658-A6A4-5490182C7062}" destId="{1C449C3C-3F30-42DE-93B3-CAEE34D323FF}" srcOrd="0" destOrd="0" presId="urn:microsoft.com/office/officeart/2005/8/layout/vList3"/>
    <dgm:cxn modelId="{3BA9D74B-E954-4F07-9D0B-F4A5EAD9842B}" srcId="{18100BC8-4415-4D0D-8E40-EBE6767F1B4B}" destId="{B1A3716E-C348-4658-A6A4-5490182C7062}" srcOrd="1" destOrd="0" parTransId="{210200D6-A20A-4C30-932D-BCCDC486353D}" sibTransId="{403CDBB9-2101-4312-A726-6D820DE5F2B8}"/>
    <dgm:cxn modelId="{9471F177-0F21-449D-B684-3980165AB5DE}" srcId="{18100BC8-4415-4D0D-8E40-EBE6767F1B4B}" destId="{7BC4FCBD-C597-4639-BA48-55E0A4EF6BA2}" srcOrd="3" destOrd="0" parTransId="{85F60525-0C01-4F50-BF02-7480E4A6A444}" sibTransId="{15310BBA-4B89-4F31-934C-187CD28D6849}"/>
    <dgm:cxn modelId="{AA31F088-AC65-439E-AD53-2D3BEA38F31B}" srcId="{18100BC8-4415-4D0D-8E40-EBE6767F1B4B}" destId="{701CD428-3C50-4C83-AE47-1A72EA1B6874}" srcOrd="2" destOrd="0" parTransId="{9CF84852-CD1E-48E7-9F55-A09DB0959137}" sibTransId="{A2C858F2-0DFD-4EF7-944C-27D656B2FA04}"/>
    <dgm:cxn modelId="{BD8E9890-B4BA-4999-9618-82D5496A83D4}" srcId="{18100BC8-4415-4D0D-8E40-EBE6767F1B4B}" destId="{15C0BA05-5434-42E8-A038-C210AD6DBEAA}" srcOrd="4" destOrd="0" parTransId="{C1443F0B-44AF-4B4F-9503-7EFDF6631D95}" sibTransId="{EC7BF10F-917D-4FE8-8C8D-2BF959A18F6C}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CEF250A5-78AD-4A4E-81BF-066872B27C45}" type="presOf" srcId="{7BC4FCBD-C597-4639-BA48-55E0A4EF6BA2}" destId="{C0981B58-F342-4DCA-9695-DB34924975B4}" srcOrd="0" destOrd="0" presId="urn:microsoft.com/office/officeart/2005/8/layout/vList3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E7E64ED0-E4BE-4AB2-97EE-986487E1A6B0}" type="presOf" srcId="{15C0BA05-5434-42E8-A038-C210AD6DBEAA}" destId="{27A0A40C-29D7-4424-86D3-6027B3DB2A24}" srcOrd="0" destOrd="0" presId="urn:microsoft.com/office/officeart/2005/8/layout/vList3"/>
    <dgm:cxn modelId="{577644ED-4721-4206-B89D-1F49DDA0C269}" type="presOf" srcId="{EA072C2C-17BB-4654-93E5-546C415A98DD}" destId="{09B7BCB1-1FEC-46D9-ACF9-FF4C6EA8FA6D}" srcOrd="0" destOrd="0" presId="urn:microsoft.com/office/officeart/2005/8/layout/vList3"/>
    <dgm:cxn modelId="{CEB756FF-41F4-4FBF-991E-C6EEE7521FC3}" type="presOf" srcId="{701CD428-3C50-4C83-AE47-1A72EA1B6874}" destId="{79B85826-9D0D-414B-9990-DB501BC2A4AF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  <dgm:cxn modelId="{2E6E3704-6E03-4AD5-9D71-311DE2295867}" type="presParOf" srcId="{A816987F-A35C-4C56-BE72-9198BDFD04FC}" destId="{E8F67CC3-AFEB-4A75-83CE-384D944FB498}" srcOrd="1" destOrd="0" presId="urn:microsoft.com/office/officeart/2005/8/layout/vList3"/>
    <dgm:cxn modelId="{0065FFB8-57C3-40C1-BFAB-2FA0CDE08CE9}" type="presParOf" srcId="{A816987F-A35C-4C56-BE72-9198BDFD04FC}" destId="{9A7E50F1-761B-4FE2-AA26-064859AD9458}" srcOrd="2" destOrd="0" presId="urn:microsoft.com/office/officeart/2005/8/layout/vList3"/>
    <dgm:cxn modelId="{EBA6B666-52DD-48D3-9740-D1061BD5EDA1}" type="presParOf" srcId="{9A7E50F1-761B-4FE2-AA26-064859AD9458}" destId="{3022E669-2B29-4304-9881-A327C1647B16}" srcOrd="0" destOrd="0" presId="urn:microsoft.com/office/officeart/2005/8/layout/vList3"/>
    <dgm:cxn modelId="{893A3654-7A75-40C0-B018-CF28C33509E2}" type="presParOf" srcId="{9A7E50F1-761B-4FE2-AA26-064859AD9458}" destId="{1C449C3C-3F30-42DE-93B3-CAEE34D323FF}" srcOrd="1" destOrd="0" presId="urn:microsoft.com/office/officeart/2005/8/layout/vList3"/>
    <dgm:cxn modelId="{2CA671DA-D03D-46F9-BC93-8980F0CBD3DD}" type="presParOf" srcId="{A816987F-A35C-4C56-BE72-9198BDFD04FC}" destId="{6782096F-908E-419A-994A-F3D3610EA168}" srcOrd="3" destOrd="0" presId="urn:microsoft.com/office/officeart/2005/8/layout/vList3"/>
    <dgm:cxn modelId="{82E18584-F5A8-48F6-AFB1-807B619F5C5E}" type="presParOf" srcId="{A816987F-A35C-4C56-BE72-9198BDFD04FC}" destId="{C4E7724C-4CA9-4EF7-8A69-C84376580F4D}" srcOrd="4" destOrd="0" presId="urn:microsoft.com/office/officeart/2005/8/layout/vList3"/>
    <dgm:cxn modelId="{700F1F30-4309-4067-8022-EAB0809BF6EE}" type="presParOf" srcId="{C4E7724C-4CA9-4EF7-8A69-C84376580F4D}" destId="{744B124D-2663-4372-82E9-3C54CA03E9BA}" srcOrd="0" destOrd="0" presId="urn:microsoft.com/office/officeart/2005/8/layout/vList3"/>
    <dgm:cxn modelId="{D442FE1C-0588-4856-A455-6968CACB95A9}" type="presParOf" srcId="{C4E7724C-4CA9-4EF7-8A69-C84376580F4D}" destId="{79B85826-9D0D-414B-9990-DB501BC2A4AF}" srcOrd="1" destOrd="0" presId="urn:microsoft.com/office/officeart/2005/8/layout/vList3"/>
    <dgm:cxn modelId="{52E23E63-39FE-4B02-BECC-B3C7F1125996}" type="presParOf" srcId="{A816987F-A35C-4C56-BE72-9198BDFD04FC}" destId="{DC12DED2-0722-4597-A07D-F798C9BBBEB7}" srcOrd="5" destOrd="0" presId="urn:microsoft.com/office/officeart/2005/8/layout/vList3"/>
    <dgm:cxn modelId="{6C7BD0A5-6A7B-4CB4-B0B1-C578D8F8976F}" type="presParOf" srcId="{A816987F-A35C-4C56-BE72-9198BDFD04FC}" destId="{32E593DE-7239-4977-877E-D3974437B073}" srcOrd="6" destOrd="0" presId="urn:microsoft.com/office/officeart/2005/8/layout/vList3"/>
    <dgm:cxn modelId="{EA8B0D56-91A0-4ACE-A92A-61C9D3C03B06}" type="presParOf" srcId="{32E593DE-7239-4977-877E-D3974437B073}" destId="{CBE29A71-2887-4096-A835-01961526B8D4}" srcOrd="0" destOrd="0" presId="urn:microsoft.com/office/officeart/2005/8/layout/vList3"/>
    <dgm:cxn modelId="{E8BE0C70-6ADE-4ECD-8231-9490978F5350}" type="presParOf" srcId="{32E593DE-7239-4977-877E-D3974437B073}" destId="{C0981B58-F342-4DCA-9695-DB34924975B4}" srcOrd="1" destOrd="0" presId="urn:microsoft.com/office/officeart/2005/8/layout/vList3"/>
    <dgm:cxn modelId="{7C7EAFE3-32F1-4538-AF76-7C86651EC7A0}" type="presParOf" srcId="{A816987F-A35C-4C56-BE72-9198BDFD04FC}" destId="{3B55173A-E904-470A-B354-33FBA1A2A643}" srcOrd="7" destOrd="0" presId="urn:microsoft.com/office/officeart/2005/8/layout/vList3"/>
    <dgm:cxn modelId="{E66F6016-1ED1-4DC5-A540-CAC76BCA702A}" type="presParOf" srcId="{A816987F-A35C-4C56-BE72-9198BDFD04FC}" destId="{9B7442DF-02D5-4653-9D26-5E16E455A279}" srcOrd="8" destOrd="0" presId="urn:microsoft.com/office/officeart/2005/8/layout/vList3"/>
    <dgm:cxn modelId="{61B0611C-BF88-4599-B936-B51CCCE9406A}" type="presParOf" srcId="{9B7442DF-02D5-4653-9D26-5E16E455A279}" destId="{AAC4277F-4639-4DBE-89D3-EBA8F6D873A0}" srcOrd="0" destOrd="0" presId="urn:microsoft.com/office/officeart/2005/8/layout/vList3"/>
    <dgm:cxn modelId="{96E5E8C5-5224-4D11-AF69-DE43B4DF25AE}" type="presParOf" srcId="{9B7442DF-02D5-4653-9D26-5E16E455A279}" destId="{27A0A40C-29D7-4424-86D3-6027B3DB2A24}" srcOrd="1" destOrd="0" presId="urn:microsoft.com/office/officeart/2005/8/layout/vList3"/>
    <dgm:cxn modelId="{1A05D20B-781E-4363-B3C9-8526BF9AFD55}" type="presParOf" srcId="{A816987F-A35C-4C56-BE72-9198BDFD04FC}" destId="{EE05DB29-283F-4AA7-9C5D-D2C953AB4974}" srcOrd="9" destOrd="0" presId="urn:microsoft.com/office/officeart/2005/8/layout/vList3"/>
    <dgm:cxn modelId="{35EA1CAE-447B-425C-AF3B-103A28674C22}" type="presParOf" srcId="{A816987F-A35C-4C56-BE72-9198BDFD04FC}" destId="{48FDC688-6A4B-4DBE-8B9A-DEC5219B469F}" srcOrd="10" destOrd="0" presId="urn:microsoft.com/office/officeart/2005/8/layout/vList3"/>
    <dgm:cxn modelId="{6BFE8768-B47A-4A4C-A40D-725663E247F1}" type="presParOf" srcId="{48FDC688-6A4B-4DBE-8B9A-DEC5219B469F}" destId="{623231FD-646C-4E2E-8585-816162C3194E}" srcOrd="0" destOrd="0" presId="urn:microsoft.com/office/officeart/2005/8/layout/vList3"/>
    <dgm:cxn modelId="{AF7B6BBA-72B1-4875-BD81-51F4FA3F2168}" type="presParOf" srcId="{48FDC688-6A4B-4DBE-8B9A-DEC5219B469F}" destId="{09B7BCB1-1FEC-46D9-ACF9-FF4C6EA8FA6D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8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rgbClr val="FFFFFF"/>
              </a:solidFill>
              <a:latin typeface="Arial"/>
              <a:ea typeface="+mn-ea"/>
              <a:cs typeface="+mn-cs"/>
            </a:rPr>
            <a:t>Title of Presentation or Episode</a:t>
          </a:r>
        </a:p>
        <a:p>
          <a:pPr>
            <a:buNone/>
          </a:pPr>
          <a:r>
            <a:rPr lang="en-US" sz="700" b="0">
              <a:solidFill>
                <a:srgbClr val="FFFFFF"/>
              </a:solidFill>
              <a:latin typeface="Arial"/>
              <a:ea typeface="+mn-ea"/>
              <a:cs typeface="+mn-cs"/>
            </a:rPr>
            <a:t>Month Day, Year + Insert Hyperlink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2400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2400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72065" custLinFactNeighborY="49"/>
      <dgm:spPr>
        <a:xfrm>
          <a:off x="300220" y="346"/>
          <a:ext cx="264794" cy="264794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1" custScaleX="138959" custLinFactNeighborY="933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B1A3716E-C348-4658-A6A4-5490182C7062}">
      <dgm:prSet phldrT="[Text]" custT="1"/>
      <dgm:spPr>
        <a:xfrm rot="10800000">
          <a:off x="432617" y="344184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rgbClr val="FFFFFF"/>
              </a:solidFill>
              <a:latin typeface="Arial"/>
              <a:ea typeface="+mn-ea"/>
              <a:cs typeface="+mn-cs"/>
            </a:rPr>
            <a:t>Title of Presentation or Episode</a:t>
          </a:r>
        </a:p>
        <a:p>
          <a:pPr>
            <a:buNone/>
          </a:pPr>
          <a:r>
            <a:rPr lang="en-US" sz="700">
              <a:solidFill>
                <a:srgbClr val="FFFFFF"/>
              </a:solidFill>
              <a:latin typeface="Arial"/>
              <a:ea typeface="+mn-ea"/>
              <a:cs typeface="+mn-cs"/>
            </a:rPr>
            <a:t>Month Day, Year + Insert Hyperlink</a:t>
          </a:r>
        </a:p>
      </dgm:t>
    </dgm:pt>
    <dgm:pt modelId="{210200D6-A20A-4C30-932D-BCCDC486353D}" type="parTrans" cxnId="{3BA9D74B-E954-4F07-9D0B-F4A5EAD9842B}">
      <dgm:prSet/>
      <dgm:spPr/>
      <dgm:t>
        <a:bodyPr/>
        <a:lstStyle/>
        <a:p>
          <a:endParaRPr lang="en-US" sz="2400"/>
        </a:p>
      </dgm:t>
    </dgm:pt>
    <dgm:pt modelId="{403CDBB9-2101-4312-A726-6D820DE5F2B8}" type="sibTrans" cxnId="{3BA9D74B-E954-4F07-9D0B-F4A5EAD9842B}">
      <dgm:prSet/>
      <dgm:spPr/>
      <dgm:t>
        <a:bodyPr/>
        <a:lstStyle/>
        <a:p>
          <a:endParaRPr lang="en-US" sz="2400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9A7E50F1-761B-4FE2-AA26-064859AD9458}" type="pres">
      <dgm:prSet presAssocID="{B1A3716E-C348-4658-A6A4-5490182C7062}" presName="composite" presStyleCnt="0"/>
      <dgm:spPr/>
    </dgm:pt>
    <dgm:pt modelId="{3022E669-2B29-4304-9881-A327C1647B16}" type="pres">
      <dgm:prSet presAssocID="{B1A3716E-C348-4658-A6A4-5490182C7062}" presName="imgShp" presStyleLbl="fgImgPlace1" presStyleIdx="0" presStyleCnt="1" custLinFactNeighborX="-73833" custLinFactNeighborY="49"/>
      <dgm:spPr>
        <a:xfrm>
          <a:off x="300220" y="344184"/>
          <a:ext cx="264794" cy="264794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 l="-38000" r="-38000"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1C449C3C-3F30-42DE-93B3-CAEE34D323FF}" type="pres">
      <dgm:prSet presAssocID="{B1A3716E-C348-4658-A6A4-5490182C7062}" presName="txShp" presStyleLbl="node1" presStyleIdx="0" presStyleCnt="1" custScaleX="138959" custLinFactNeighborY="15910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2ACD8A6B-2377-4B35-ADE5-169200841EB3}" type="presOf" srcId="{B1A3716E-C348-4658-A6A4-5490182C7062}" destId="{1C449C3C-3F30-42DE-93B3-CAEE34D323FF}" srcOrd="0" destOrd="0" presId="urn:microsoft.com/office/officeart/2005/8/layout/vList3"/>
    <dgm:cxn modelId="{3BA9D74B-E954-4F07-9D0B-F4A5EAD9842B}" srcId="{18100BC8-4415-4D0D-8E40-EBE6767F1B4B}" destId="{B1A3716E-C348-4658-A6A4-5490182C7062}" srcOrd="0" destOrd="0" parTransId="{210200D6-A20A-4C30-932D-BCCDC486353D}" sibTransId="{403CDBB9-2101-4312-A726-6D820DE5F2B8}"/>
    <dgm:cxn modelId="{0065FFB8-57C3-40C1-BFAB-2FA0CDE08CE9}" type="presParOf" srcId="{A816987F-A35C-4C56-BE72-9198BDFD04FC}" destId="{9A7E50F1-761B-4FE2-AA26-064859AD9458}" srcOrd="0" destOrd="0" presId="urn:microsoft.com/office/officeart/2005/8/layout/vList3"/>
    <dgm:cxn modelId="{EBA6B666-52DD-48D3-9740-D1061BD5EDA1}" type="presParOf" srcId="{9A7E50F1-761B-4FE2-AA26-064859AD9458}" destId="{3022E669-2B29-4304-9881-A327C1647B16}" srcOrd="0" destOrd="0" presId="urn:microsoft.com/office/officeart/2005/8/layout/vList3"/>
    <dgm:cxn modelId="{893A3654-7A75-40C0-B018-CF28C33509E2}" type="presParOf" srcId="{9A7E50F1-761B-4FE2-AA26-064859AD9458}" destId="{1C449C3C-3F30-42DE-93B3-CAEE34D323FF}" srcOrd="1" destOrd="0" presId="urn:microsoft.com/office/officeart/2005/8/layout/vList3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7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chemeClr val="bg1"/>
              </a:solidFill>
              <a:latin typeface="Arial"/>
              <a:ea typeface="+mn-ea"/>
              <a:cs typeface="+mn-cs"/>
            </a:rPr>
            <a:t>Type in Phone Number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71326" custLinFactNeighborY="-139"/>
      <dgm:spPr>
        <a:xfrm>
          <a:off x="300220" y="346"/>
          <a:ext cx="264794" cy="264794"/>
        </a:xfrm>
        <a:prstGeom prst="ellipse">
          <a:avLst/>
        </a:prstGeom>
        <a:blipFill dpi="0" rotWithShape="1">
          <a:blip xmlns:r="http://schemas.openxmlformats.org/officeDocument/2006/relationships" r:embed="rId1"/>
          <a:srcRect/>
          <a:stretch>
            <a:fillRect l="-48272" t="-27002" r="-49794" b="-27738"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1" custScaleX="124884" custLinFactNeighborX="1898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000" b="1">
              <a:solidFill>
                <a:schemeClr val="bg1"/>
              </a:solidFill>
              <a:latin typeface="Arial"/>
              <a:ea typeface="+mn-ea"/>
              <a:cs typeface="+mn-cs"/>
            </a:rPr>
            <a:t>Type in Email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71326" custLinFactNeighborY="-36432"/>
      <dgm:spPr>
        <a:xfrm>
          <a:off x="300220" y="346"/>
          <a:ext cx="264794" cy="264794"/>
        </a:xfrm>
        <a:prstGeom prst="ellipse">
          <a:avLst/>
        </a:prstGeom>
        <a:blipFill dpi="0" rotWithShape="1">
          <a:blip xmlns:r="http://schemas.openxmlformats.org/officeDocument/2006/relationships" r:embed="rId1"/>
          <a:srcRect/>
          <a:stretch>
            <a:fillRect l="-21094" t="-21830" r="-22222" b="-26684"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1" custScaleX="124884" custLinFactNeighborX="1898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chemeClr val="bg1"/>
              </a:solidFill>
              <a:latin typeface="Arial"/>
              <a:ea typeface="+mn-ea"/>
              <a:cs typeface="+mn-cs"/>
            </a:rPr>
            <a:t>Type in Instagram &amp; Hyperlink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71326" custLinFactNeighborY="-139"/>
      <dgm:spPr>
        <a:xfrm>
          <a:off x="300220" y="346"/>
          <a:ext cx="264794" cy="264794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1" custScaleX="124884" custLinFactNeighborX="1898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432617" y="346"/>
          <a:ext cx="1454737" cy="26479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chemeClr val="bg1"/>
              </a:solidFill>
              <a:latin typeface="Arial"/>
              <a:ea typeface="+mn-ea"/>
              <a:cs typeface="+mn-cs"/>
            </a:rPr>
            <a:t>Type in Linkedin &amp; Hyperlink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3200" b="1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71326" custLinFactNeighborY="-139"/>
      <dgm:spPr>
        <a:xfrm>
          <a:off x="300220" y="346"/>
          <a:ext cx="264794" cy="264794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1" custScaleX="124884" custLinFactNeighborX="1898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xfrm rot="10800000">
          <a:off x="522016" y="588"/>
          <a:ext cx="1638959" cy="455840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 algn="l">
            <a:buNone/>
          </a:pPr>
          <a:r>
            <a:rPr lang="en-US" sz="900" b="1">
              <a:solidFill>
                <a:srgbClr val="FFFFFF"/>
              </a:solidFill>
              <a:latin typeface="Arial"/>
              <a:ea typeface="+mn-ea"/>
              <a:cs typeface="+mn-cs"/>
            </a:rPr>
            <a:t>Degree (MS, MBA, BS)</a:t>
          </a:r>
        </a:p>
        <a:p>
          <a:pPr algn="l">
            <a:buNone/>
          </a:pPr>
          <a:r>
            <a:rPr lang="en-US" sz="700">
              <a:solidFill>
                <a:srgbClr val="FFFFFF"/>
              </a:solidFill>
              <a:latin typeface="Arial"/>
              <a:ea typeface="+mn-ea"/>
              <a:cs typeface="+mn-cs"/>
            </a:rPr>
            <a:t>School, Month Year</a:t>
          </a:r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2400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2400"/>
        </a:p>
      </dgm:t>
    </dgm:pt>
    <dgm:pt modelId="{B1A3716E-C348-4658-A6A4-5490182C7062}">
      <dgm:prSet phldrT="[Text]" custT="1"/>
      <dgm:spPr>
        <a:xfrm rot="10800000">
          <a:off x="525582" y="592499"/>
          <a:ext cx="1634204" cy="455840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gm:spPr>
      <dgm:t>
        <a:bodyPr/>
        <a:lstStyle/>
        <a:p>
          <a:pPr algn="l">
            <a:buNone/>
          </a:pPr>
          <a:r>
            <a:rPr lang="en-US" sz="900" b="1">
              <a:solidFill>
                <a:srgbClr val="FFFFFF"/>
              </a:solidFill>
              <a:latin typeface="Arial"/>
              <a:ea typeface="+mn-ea"/>
              <a:cs typeface="+mn-cs"/>
            </a:rPr>
            <a:t>Degree (MS, MBA, BS)</a:t>
          </a:r>
        </a:p>
        <a:p>
          <a:pPr algn="l">
            <a:buNone/>
          </a:pPr>
          <a:r>
            <a:rPr lang="en-US" sz="700">
              <a:solidFill>
                <a:srgbClr val="FFFFFF"/>
              </a:solidFill>
              <a:latin typeface="Arial"/>
              <a:ea typeface="+mn-ea"/>
              <a:cs typeface="+mn-cs"/>
            </a:rPr>
            <a:t>School, Month Year</a:t>
          </a:r>
        </a:p>
      </dgm:t>
    </dgm:pt>
    <dgm:pt modelId="{210200D6-A20A-4C30-932D-BCCDC486353D}" type="parTrans" cxnId="{3BA9D74B-E954-4F07-9D0B-F4A5EAD9842B}">
      <dgm:prSet/>
      <dgm:spPr/>
      <dgm:t>
        <a:bodyPr/>
        <a:lstStyle/>
        <a:p>
          <a:endParaRPr lang="en-US" sz="2400"/>
        </a:p>
      </dgm:t>
    </dgm:pt>
    <dgm:pt modelId="{403CDBB9-2101-4312-A726-6D820DE5F2B8}" type="sibTrans" cxnId="{3BA9D74B-E954-4F07-9D0B-F4A5EAD9842B}">
      <dgm:prSet/>
      <dgm:spPr/>
      <dgm:t>
        <a:bodyPr/>
        <a:lstStyle/>
        <a:p>
          <a:endParaRPr lang="en-US" sz="2400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2" custLinFactNeighborX="-22708" custLinFactNeighborY="103"/>
      <dgm:spPr>
        <a:xfrm>
          <a:off x="296473" y="588"/>
          <a:ext cx="455840" cy="455840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201FDCD3-8146-4256-8D09-2AEFF7179B89}" type="pres">
      <dgm:prSet presAssocID="{C23005A7-3FE5-4FA5-A626-DA1527656E05}" presName="txShp" presStyleLbl="node1" presStyleIdx="0" presStyleCnt="2" custScaleX="114307">
        <dgm:presLayoutVars>
          <dgm:bulletEnabled val="1"/>
        </dgm:presLayoutVars>
      </dgm:prSet>
      <dgm:spPr/>
    </dgm:pt>
    <dgm:pt modelId="{E8F67CC3-AFEB-4A75-83CE-384D944FB498}" type="pres">
      <dgm:prSet presAssocID="{960654C8-EA5B-4A9E-84EB-9D4E54FB8B96}" presName="spacing" presStyleCnt="0"/>
      <dgm:spPr/>
    </dgm:pt>
    <dgm:pt modelId="{9A7E50F1-761B-4FE2-AA26-064859AD9458}" type="pres">
      <dgm:prSet presAssocID="{B1A3716E-C348-4658-A6A4-5490182C7062}" presName="composite" presStyleCnt="0"/>
      <dgm:spPr/>
    </dgm:pt>
    <dgm:pt modelId="{3022E669-2B29-4304-9881-A327C1647B16}" type="pres">
      <dgm:prSet presAssocID="{B1A3716E-C348-4658-A6A4-5490182C7062}" presName="imgShp" presStyleLbl="fgImgPlace1" presStyleIdx="1" presStyleCnt="2" custLinFactNeighborX="-22708" custLinFactNeighborY="75"/>
      <dgm:spPr>
        <a:xfrm>
          <a:off x="297662" y="592499"/>
          <a:ext cx="455840" cy="455840"/>
        </a:xfrm>
        <a:prstGeom prst="ellipse">
          <a:avLst/>
        </a:prstGeom>
        <a:ln w="12700" cap="flat" cmpd="sng" algn="ctr">
          <a:solidFill>
            <a:schemeClr val="tx1"/>
          </a:solidFill>
          <a:prstDash val="solid"/>
          <a:miter lim="800000"/>
        </a:ln>
        <a:effectLst/>
      </dgm:spPr>
    </dgm:pt>
    <dgm:pt modelId="{1C449C3C-3F30-42DE-93B3-CAEE34D323FF}" type="pres">
      <dgm:prSet presAssocID="{B1A3716E-C348-4658-A6A4-5490182C7062}" presName="txShp" presStyleLbl="node1" presStyleIdx="1" presStyleCnt="2" custScaleX="113974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2ACD8A6B-2377-4B35-ADE5-169200841EB3}" type="presOf" srcId="{B1A3716E-C348-4658-A6A4-5490182C7062}" destId="{1C449C3C-3F30-42DE-93B3-CAEE34D323FF}" srcOrd="0" destOrd="0" presId="urn:microsoft.com/office/officeart/2005/8/layout/vList3"/>
    <dgm:cxn modelId="{3BA9D74B-E954-4F07-9D0B-F4A5EAD9842B}" srcId="{18100BC8-4415-4D0D-8E40-EBE6767F1B4B}" destId="{B1A3716E-C348-4658-A6A4-5490182C7062}" srcOrd="1" destOrd="0" parTransId="{210200D6-A20A-4C30-932D-BCCDC486353D}" sibTransId="{403CDBB9-2101-4312-A726-6D820DE5F2B8}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  <dgm:cxn modelId="{2E6E3704-6E03-4AD5-9D71-311DE2295867}" type="presParOf" srcId="{A816987F-A35C-4C56-BE72-9198BDFD04FC}" destId="{E8F67CC3-AFEB-4A75-83CE-384D944FB498}" srcOrd="1" destOrd="0" presId="urn:microsoft.com/office/officeart/2005/8/layout/vList3"/>
    <dgm:cxn modelId="{0065FFB8-57C3-40C1-BFAB-2FA0CDE08CE9}" type="presParOf" srcId="{A816987F-A35C-4C56-BE72-9198BDFD04FC}" destId="{9A7E50F1-761B-4FE2-AA26-064859AD9458}" srcOrd="2" destOrd="0" presId="urn:microsoft.com/office/officeart/2005/8/layout/vList3"/>
    <dgm:cxn modelId="{EBA6B666-52DD-48D3-9740-D1061BD5EDA1}" type="presParOf" srcId="{9A7E50F1-761B-4FE2-AA26-064859AD9458}" destId="{3022E669-2B29-4304-9881-A327C1647B16}" srcOrd="0" destOrd="0" presId="urn:microsoft.com/office/officeart/2005/8/layout/vList3"/>
    <dgm:cxn modelId="{893A3654-7A75-40C0-B018-CF28C33509E2}" type="presParOf" srcId="{9A7E50F1-761B-4FE2-AA26-064859AD9458}" destId="{1C449C3C-3F30-42DE-93B3-CAEE34D323F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83A523F-C2FE-4ED7-8273-7ED5412203E1}">
      <dgm:prSet phldrT="[Text]"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000" b="1"/>
            <a:t>Extra Certification Name</a:t>
          </a:r>
        </a:p>
        <a:p>
          <a:r>
            <a:rPr lang="en-US" sz="800" b="1" i="1"/>
            <a:t>ID #/Letters + Insert Hyperlink</a:t>
          </a:r>
          <a:endParaRPr lang="en-US" sz="600" i="1"/>
        </a:p>
      </dgm:t>
    </dgm:pt>
    <dgm:pt modelId="{095969D4-9ED6-41E5-8183-6B20F5B5B6CC}" type="sibTrans" cxnId="{67D4F9CB-E707-47E2-962D-CADF6AA07886}">
      <dgm:prSet/>
      <dgm:spPr/>
      <dgm:t>
        <a:bodyPr/>
        <a:lstStyle/>
        <a:p>
          <a:endParaRPr lang="en-US"/>
        </a:p>
      </dgm:t>
    </dgm:pt>
    <dgm:pt modelId="{FFEC73B4-62DB-466A-8E9C-D0ADDEB97BCB}" type="parTrans" cxnId="{67D4F9CB-E707-47E2-962D-CADF6AA07886}">
      <dgm:prSet/>
      <dgm:spPr/>
      <dgm:t>
        <a:bodyPr/>
        <a:lstStyle/>
        <a:p>
          <a:endParaRPr lang="en-US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180C04E4-1072-441F-85F2-F4E9AEAC77A6}" type="pres">
      <dgm:prSet presAssocID="{C83A523F-C2FE-4ED7-8273-7ED5412203E1}" presName="composite" presStyleCnt="0"/>
      <dgm:spPr/>
    </dgm:pt>
    <dgm:pt modelId="{76B74B8D-9319-4825-9CF8-E2E7950850A7}" type="pres">
      <dgm:prSet presAssocID="{C83A523F-C2FE-4ED7-8273-7ED5412203E1}" presName="imgShp" presStyleLbl="fgImgPlace1" presStyleIdx="0" presStyleCnt="1" custLinFactNeighborX="-39164" custLinFactNeighborY="135"/>
      <dgm:spPr>
        <a:ln>
          <a:solidFill>
            <a:schemeClr val="tx1"/>
          </a:solidFill>
        </a:ln>
      </dgm:spPr>
    </dgm:pt>
    <dgm:pt modelId="{69A65A93-24B8-43FC-8A5C-350DAD06D1E7}" type="pres">
      <dgm:prSet presAssocID="{C83A523F-C2FE-4ED7-8273-7ED5412203E1}" presName="txShp" presStyleLbl="node1" presStyleIdx="0" presStyleCnt="1" custScaleX="117046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B509873E-A1FF-4C7D-9C11-0B34F792CAE8}" type="presOf" srcId="{C83A523F-C2FE-4ED7-8273-7ED5412203E1}" destId="{69A65A93-24B8-43FC-8A5C-350DAD06D1E7}" srcOrd="0" destOrd="0" presId="urn:microsoft.com/office/officeart/2005/8/layout/vList3"/>
    <dgm:cxn modelId="{67D4F9CB-E707-47E2-962D-CADF6AA07886}" srcId="{18100BC8-4415-4D0D-8E40-EBE6767F1B4B}" destId="{C83A523F-C2FE-4ED7-8273-7ED5412203E1}" srcOrd="0" destOrd="0" parTransId="{FFEC73B4-62DB-466A-8E9C-D0ADDEB97BCB}" sibTransId="{095969D4-9ED6-41E5-8183-6B20F5B5B6CC}"/>
    <dgm:cxn modelId="{D2C897B2-58FA-4684-9FF4-7C623775CCD7}" type="presParOf" srcId="{A816987F-A35C-4C56-BE72-9198BDFD04FC}" destId="{180C04E4-1072-441F-85F2-F4E9AEAC77A6}" srcOrd="0" destOrd="0" presId="urn:microsoft.com/office/officeart/2005/8/layout/vList3"/>
    <dgm:cxn modelId="{AF7A7F47-5C49-44A8-A3DE-9425C1C86008}" type="presParOf" srcId="{180C04E4-1072-441F-85F2-F4E9AEAC77A6}" destId="{76B74B8D-9319-4825-9CF8-E2E7950850A7}" srcOrd="0" destOrd="0" presId="urn:microsoft.com/office/officeart/2005/8/layout/vList3"/>
    <dgm:cxn modelId="{6900DA50-9A71-423F-845B-03CCC551D49C}" type="presParOf" srcId="{180C04E4-1072-441F-85F2-F4E9AEAC77A6}" destId="{69A65A93-24B8-43FC-8A5C-350DAD06D1E7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701CD428-3C50-4C83-AE47-1A72EA1B6874}">
      <dgm:prSet phldrT="[Text]"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000" b="1"/>
            <a:t>CPR Name</a:t>
          </a:r>
          <a:endParaRPr lang="en-US" sz="800"/>
        </a:p>
        <a:p>
          <a:r>
            <a:rPr lang="en-US" sz="800" i="1"/>
            <a:t>CPR ID #: + Insert Hyperlink</a:t>
          </a:r>
          <a:endParaRPr lang="en-US" sz="800"/>
        </a:p>
      </dgm:t>
    </dgm:pt>
    <dgm:pt modelId="{A2C858F2-0DFD-4EF7-944C-27D656B2FA04}" type="sibTrans" cxnId="{AA31F088-AC65-439E-AD53-2D3BEA38F31B}">
      <dgm:prSet/>
      <dgm:spPr/>
      <dgm:t>
        <a:bodyPr/>
        <a:lstStyle/>
        <a:p>
          <a:endParaRPr lang="en-US" sz="2400"/>
        </a:p>
      </dgm:t>
    </dgm:pt>
    <dgm:pt modelId="{9CF84852-CD1E-48E7-9F55-A09DB0959137}" type="parTrans" cxnId="{AA31F088-AC65-439E-AD53-2D3BEA38F31B}">
      <dgm:prSet/>
      <dgm:spPr/>
      <dgm:t>
        <a:bodyPr/>
        <a:lstStyle/>
        <a:p>
          <a:endParaRPr lang="en-US" sz="2400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C4E7724C-4CA9-4EF7-8A69-C84376580F4D}" type="pres">
      <dgm:prSet presAssocID="{701CD428-3C50-4C83-AE47-1A72EA1B6874}" presName="composite" presStyleCnt="0"/>
      <dgm:spPr/>
    </dgm:pt>
    <dgm:pt modelId="{744B124D-2663-4372-82E9-3C54CA03E9BA}" type="pres">
      <dgm:prSet presAssocID="{701CD428-3C50-4C83-AE47-1A72EA1B6874}" presName="imgShp" presStyleLbl="fgImgPlace1" presStyleIdx="0" presStyleCnt="1" custLinFactNeighborX="-39164" custLinFactNeighborY="135"/>
      <dgm:spPr>
        <a:ln>
          <a:solidFill>
            <a:schemeClr val="tx1"/>
          </a:solidFill>
        </a:ln>
      </dgm:spPr>
    </dgm:pt>
    <dgm:pt modelId="{79B85826-9D0D-414B-9990-DB501BC2A4AF}" type="pres">
      <dgm:prSet presAssocID="{701CD428-3C50-4C83-AE47-1A72EA1B6874}" presName="txShp" presStyleLbl="node1" presStyleIdx="0" presStyleCnt="1" custScaleX="117046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AA31F088-AC65-439E-AD53-2D3BEA38F31B}" srcId="{18100BC8-4415-4D0D-8E40-EBE6767F1B4B}" destId="{701CD428-3C50-4C83-AE47-1A72EA1B6874}" srcOrd="0" destOrd="0" parTransId="{9CF84852-CD1E-48E7-9F55-A09DB0959137}" sibTransId="{A2C858F2-0DFD-4EF7-944C-27D656B2FA04}"/>
    <dgm:cxn modelId="{CEB756FF-41F4-4FBF-991E-C6EEE7521FC3}" type="presOf" srcId="{701CD428-3C50-4C83-AE47-1A72EA1B6874}" destId="{79B85826-9D0D-414B-9990-DB501BC2A4AF}" srcOrd="0" destOrd="0" presId="urn:microsoft.com/office/officeart/2005/8/layout/vList3"/>
    <dgm:cxn modelId="{82E18584-F5A8-48F6-AFB1-807B619F5C5E}" type="presParOf" srcId="{A816987F-A35C-4C56-BE72-9198BDFD04FC}" destId="{C4E7724C-4CA9-4EF7-8A69-C84376580F4D}" srcOrd="0" destOrd="0" presId="urn:microsoft.com/office/officeart/2005/8/layout/vList3"/>
    <dgm:cxn modelId="{700F1F30-4309-4067-8022-EAB0809BF6EE}" type="presParOf" srcId="{C4E7724C-4CA9-4EF7-8A69-C84376580F4D}" destId="{744B124D-2663-4372-82E9-3C54CA03E9BA}" srcOrd="0" destOrd="0" presId="urn:microsoft.com/office/officeart/2005/8/layout/vList3"/>
    <dgm:cxn modelId="{D442FE1C-0588-4856-A455-6968CACB95A9}" type="presParOf" srcId="{C4E7724C-4CA9-4EF7-8A69-C84376580F4D}" destId="{79B85826-9D0D-414B-9990-DB501BC2A4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18100BC8-4415-4D0D-8E40-EBE6767F1B4B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C23005A7-3FE5-4FA5-A626-DA1527656E05}">
      <dgm:prSet phldrT="[Text]"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050" b="1"/>
            <a:t>Certifcation Name</a:t>
          </a:r>
        </a:p>
        <a:p>
          <a:r>
            <a:rPr lang="en-US" sz="800" i="1"/>
            <a:t>ID #/Letters + Insert Hyperlink</a:t>
          </a:r>
          <a:endParaRPr lang="en-US" sz="800"/>
        </a:p>
      </dgm:t>
    </dgm:pt>
    <dgm:pt modelId="{960654C8-EA5B-4A9E-84EB-9D4E54FB8B96}" type="sibTrans" cxnId="{12D07E92-C118-43C3-B0CF-1A2E5E1FD767}">
      <dgm:prSet/>
      <dgm:spPr/>
      <dgm:t>
        <a:bodyPr/>
        <a:lstStyle/>
        <a:p>
          <a:endParaRPr lang="en-US" sz="2400"/>
        </a:p>
      </dgm:t>
    </dgm:pt>
    <dgm:pt modelId="{36E2088A-21C4-4C5B-9E00-DB1E4EE17DCB}" type="parTrans" cxnId="{12D07E92-C118-43C3-B0CF-1A2E5E1FD767}">
      <dgm:prSet/>
      <dgm:spPr/>
      <dgm:t>
        <a:bodyPr/>
        <a:lstStyle/>
        <a:p>
          <a:endParaRPr lang="en-US" sz="2400"/>
        </a:p>
      </dgm:t>
    </dgm:pt>
    <dgm:pt modelId="{A816987F-A35C-4C56-BE72-9198BDFD04FC}" type="pres">
      <dgm:prSet presAssocID="{18100BC8-4415-4D0D-8E40-EBE6767F1B4B}" presName="linearFlow" presStyleCnt="0">
        <dgm:presLayoutVars>
          <dgm:dir/>
          <dgm:resizeHandles val="exact"/>
        </dgm:presLayoutVars>
      </dgm:prSet>
      <dgm:spPr/>
    </dgm:pt>
    <dgm:pt modelId="{A71D2DEF-EFC7-4DF3-B0EB-C6AE0161F217}" type="pres">
      <dgm:prSet presAssocID="{C23005A7-3FE5-4FA5-A626-DA1527656E05}" presName="composite" presStyleCnt="0"/>
      <dgm:spPr/>
    </dgm:pt>
    <dgm:pt modelId="{A618480B-A40F-4191-A253-123E6A23B4FD}" type="pres">
      <dgm:prSet presAssocID="{C23005A7-3FE5-4FA5-A626-DA1527656E05}" presName="imgShp" presStyleLbl="fgImgPlace1" presStyleIdx="0" presStyleCnt="1" custLinFactNeighborX="-39164" custLinFactNeighborY="135"/>
      <dgm:spPr>
        <a:ln>
          <a:solidFill>
            <a:schemeClr val="tx1"/>
          </a:solidFill>
        </a:ln>
      </dgm:spPr>
    </dgm:pt>
    <dgm:pt modelId="{201FDCD3-8146-4256-8D09-2AEFF7179B89}" type="pres">
      <dgm:prSet presAssocID="{C23005A7-3FE5-4FA5-A626-DA1527656E05}" presName="txShp" presStyleLbl="node1" presStyleIdx="0" presStyleCnt="1" custScaleX="117387">
        <dgm:presLayoutVars>
          <dgm:bulletEnabled val="1"/>
        </dgm:presLayoutVars>
      </dgm:prSet>
      <dgm:spPr/>
    </dgm:pt>
  </dgm:ptLst>
  <dgm:cxnLst>
    <dgm:cxn modelId="{2B92F116-660C-436D-993F-1847BCBDA17E}" type="presOf" srcId="{18100BC8-4415-4D0D-8E40-EBE6767F1B4B}" destId="{A816987F-A35C-4C56-BE72-9198BDFD04FC}" srcOrd="0" destOrd="0" presId="urn:microsoft.com/office/officeart/2005/8/layout/vList3"/>
    <dgm:cxn modelId="{12D07E92-C118-43C3-B0CF-1A2E5E1FD767}" srcId="{18100BC8-4415-4D0D-8E40-EBE6767F1B4B}" destId="{C23005A7-3FE5-4FA5-A626-DA1527656E05}" srcOrd="0" destOrd="0" parTransId="{36E2088A-21C4-4C5B-9E00-DB1E4EE17DCB}" sibTransId="{960654C8-EA5B-4A9E-84EB-9D4E54FB8B96}"/>
    <dgm:cxn modelId="{D2FF85B1-7751-4305-A4C2-16148C26B8C1}" type="presOf" srcId="{C23005A7-3FE5-4FA5-A626-DA1527656E05}" destId="{201FDCD3-8146-4256-8D09-2AEFF7179B89}" srcOrd="0" destOrd="0" presId="urn:microsoft.com/office/officeart/2005/8/layout/vList3"/>
    <dgm:cxn modelId="{4669F8E4-E92A-43CC-B4FD-7F1C54CC5BC2}" type="presParOf" srcId="{A816987F-A35C-4C56-BE72-9198BDFD04FC}" destId="{A71D2DEF-EFC7-4DF3-B0EB-C6AE0161F217}" srcOrd="0" destOrd="0" presId="urn:microsoft.com/office/officeart/2005/8/layout/vList3"/>
    <dgm:cxn modelId="{34E4D6F2-528F-4F83-BDCF-68AA8A7004B6}" type="presParOf" srcId="{A71D2DEF-EFC7-4DF3-B0EB-C6AE0161F217}" destId="{A618480B-A40F-4191-A253-123E6A23B4FD}" srcOrd="0" destOrd="0" presId="urn:microsoft.com/office/officeart/2005/8/layout/vList3"/>
    <dgm:cxn modelId="{EEC33D51-5576-42F5-A149-72DC175CE390}" type="presParOf" srcId="{A71D2DEF-EFC7-4DF3-B0EB-C6AE0161F217}" destId="{201FDCD3-8146-4256-8D09-2AEFF7179B8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232695" y="0"/>
          <a:ext cx="1984432" cy="281305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4048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chemeClr val="bg1"/>
              </a:solidFill>
              <a:latin typeface="Arial"/>
              <a:ea typeface="+mn-ea"/>
              <a:cs typeface="+mn-cs"/>
            </a:rPr>
            <a:t>City, State, Country</a:t>
          </a:r>
        </a:p>
      </dsp:txBody>
      <dsp:txXfrm rot="10800000">
        <a:off x="303021" y="0"/>
        <a:ext cx="1914106" cy="281305"/>
      </dsp:txXfrm>
    </dsp:sp>
    <dsp:sp modelId="{A618480B-A40F-4191-A253-123E6A23B4FD}">
      <dsp:nvSpPr>
        <dsp:cNvPr id="0" name=""/>
        <dsp:cNvSpPr/>
      </dsp:nvSpPr>
      <dsp:spPr>
        <a:xfrm>
          <a:off x="58945" y="0"/>
          <a:ext cx="281305" cy="281305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449C3C-3F30-42DE-93B3-CAEE34D323FF}">
      <dsp:nvSpPr>
        <dsp:cNvPr id="0" name=""/>
        <dsp:cNvSpPr/>
      </dsp:nvSpPr>
      <dsp:spPr>
        <a:xfrm rot="10800000">
          <a:off x="350295" y="186"/>
          <a:ext cx="1965656" cy="38189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8406" tIns="41910" rIns="78232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/>
            <a:t>Certification Name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i="1" kern="1200"/>
            <a:t>ID #/Letters + Insert Hyperlink</a:t>
          </a:r>
          <a:endParaRPr lang="en-US" sz="800" kern="1200"/>
        </a:p>
      </dsp:txBody>
      <dsp:txXfrm rot="10800000">
        <a:off x="445769" y="186"/>
        <a:ext cx="1870182" cy="381896"/>
      </dsp:txXfrm>
    </dsp:sp>
    <dsp:sp modelId="{3022E669-2B29-4304-9881-A327C1647B16}">
      <dsp:nvSpPr>
        <dsp:cNvPr id="0" name=""/>
        <dsp:cNvSpPr/>
      </dsp:nvSpPr>
      <dsp:spPr>
        <a:xfrm>
          <a:off x="106396" y="373"/>
          <a:ext cx="381896" cy="38189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206626" y="861"/>
          <a:ext cx="2024511" cy="27673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203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sp:txBody>
      <dsp:txXfrm rot="10800000">
        <a:off x="275810" y="861"/>
        <a:ext cx="1955327" cy="276736"/>
      </dsp:txXfrm>
    </dsp:sp>
    <dsp:sp modelId="{A618480B-A40F-4191-A253-123E6A23B4FD}">
      <dsp:nvSpPr>
        <dsp:cNvPr id="0" name=""/>
        <dsp:cNvSpPr/>
      </dsp:nvSpPr>
      <dsp:spPr>
        <a:xfrm>
          <a:off x="72572" y="476"/>
          <a:ext cx="276736" cy="27673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449C3C-3F30-42DE-93B3-CAEE34D323FF}">
      <dsp:nvSpPr>
        <dsp:cNvPr id="0" name=""/>
        <dsp:cNvSpPr/>
      </dsp:nvSpPr>
      <dsp:spPr>
        <a:xfrm rot="10800000">
          <a:off x="206626" y="360205"/>
          <a:ext cx="2024511" cy="27673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203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sp:txBody>
      <dsp:txXfrm rot="10800000">
        <a:off x="275810" y="360205"/>
        <a:ext cx="1955327" cy="276736"/>
      </dsp:txXfrm>
    </dsp:sp>
    <dsp:sp modelId="{3022E669-2B29-4304-9881-A327C1647B16}">
      <dsp:nvSpPr>
        <dsp:cNvPr id="0" name=""/>
        <dsp:cNvSpPr/>
      </dsp:nvSpPr>
      <dsp:spPr>
        <a:xfrm>
          <a:off x="72572" y="359820"/>
          <a:ext cx="276736" cy="27673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B85826-9D0D-414B-9990-DB501BC2A4AF}">
      <dsp:nvSpPr>
        <dsp:cNvPr id="0" name=""/>
        <dsp:cNvSpPr/>
      </dsp:nvSpPr>
      <dsp:spPr>
        <a:xfrm rot="10800000">
          <a:off x="206626" y="719549"/>
          <a:ext cx="2024511" cy="27673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203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sp:txBody>
      <dsp:txXfrm rot="10800000">
        <a:off x="275810" y="719549"/>
        <a:ext cx="1955327" cy="276736"/>
      </dsp:txXfrm>
    </dsp:sp>
    <dsp:sp modelId="{744B124D-2663-4372-82E9-3C54CA03E9BA}">
      <dsp:nvSpPr>
        <dsp:cNvPr id="0" name=""/>
        <dsp:cNvSpPr/>
      </dsp:nvSpPr>
      <dsp:spPr>
        <a:xfrm>
          <a:off x="72572" y="719165"/>
          <a:ext cx="276736" cy="27673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0981B58-F342-4DCA-9695-DB34924975B4}">
      <dsp:nvSpPr>
        <dsp:cNvPr id="0" name=""/>
        <dsp:cNvSpPr/>
      </dsp:nvSpPr>
      <dsp:spPr>
        <a:xfrm rot="10800000">
          <a:off x="206626" y="1078893"/>
          <a:ext cx="2024511" cy="27673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203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sp:txBody>
      <dsp:txXfrm rot="10800000">
        <a:off x="275810" y="1078893"/>
        <a:ext cx="1955327" cy="276736"/>
      </dsp:txXfrm>
    </dsp:sp>
    <dsp:sp modelId="{CBE29A71-2887-4096-A835-01961526B8D4}">
      <dsp:nvSpPr>
        <dsp:cNvPr id="0" name=""/>
        <dsp:cNvSpPr/>
      </dsp:nvSpPr>
      <dsp:spPr>
        <a:xfrm>
          <a:off x="72572" y="1078509"/>
          <a:ext cx="276736" cy="27673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7A0A40C-29D7-4424-86D3-6027B3DB2A24}">
      <dsp:nvSpPr>
        <dsp:cNvPr id="0" name=""/>
        <dsp:cNvSpPr/>
      </dsp:nvSpPr>
      <dsp:spPr>
        <a:xfrm rot="10800000">
          <a:off x="206626" y="1438238"/>
          <a:ext cx="2024511" cy="27673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203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sp:txBody>
      <dsp:txXfrm rot="10800000">
        <a:off x="275810" y="1438238"/>
        <a:ext cx="1955327" cy="276736"/>
      </dsp:txXfrm>
    </dsp:sp>
    <dsp:sp modelId="{AAC4277F-4639-4DBE-89D3-EBA8F6D873A0}">
      <dsp:nvSpPr>
        <dsp:cNvPr id="0" name=""/>
        <dsp:cNvSpPr/>
      </dsp:nvSpPr>
      <dsp:spPr>
        <a:xfrm>
          <a:off x="72572" y="1437853"/>
          <a:ext cx="276736" cy="27673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B7BCB1-1FEC-46D9-ACF9-FF4C6EA8FA6D}">
      <dsp:nvSpPr>
        <dsp:cNvPr id="0" name=""/>
        <dsp:cNvSpPr/>
      </dsp:nvSpPr>
      <dsp:spPr>
        <a:xfrm rot="10800000">
          <a:off x="243142" y="1798443"/>
          <a:ext cx="1993726" cy="276736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203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System Name + Logo</a:t>
          </a:r>
        </a:p>
      </dsp:txBody>
      <dsp:txXfrm rot="10800000">
        <a:off x="312326" y="1798443"/>
        <a:ext cx="1924542" cy="276736"/>
      </dsp:txXfrm>
    </dsp:sp>
    <dsp:sp modelId="{623231FD-646C-4E2E-8585-816162C3194E}">
      <dsp:nvSpPr>
        <dsp:cNvPr id="0" name=""/>
        <dsp:cNvSpPr/>
      </dsp:nvSpPr>
      <dsp:spPr>
        <a:xfrm>
          <a:off x="88008" y="1798443"/>
          <a:ext cx="276736" cy="276736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92757" y="323"/>
          <a:ext cx="2257964" cy="330511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747" tIns="34290" rIns="64008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Title of Presentation or Episode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>
              <a:solidFill>
                <a:srgbClr val="FFFFFF"/>
              </a:solidFill>
              <a:latin typeface="Arial"/>
              <a:ea typeface="+mn-ea"/>
              <a:cs typeface="+mn-cs"/>
            </a:rPr>
            <a:t>Month Day, Year + Insert Hyperlink</a:t>
          </a:r>
        </a:p>
      </dsp:txBody>
      <dsp:txXfrm rot="10800000">
        <a:off x="175385" y="323"/>
        <a:ext cx="2175336" cy="330511"/>
      </dsp:txXfrm>
    </dsp:sp>
    <dsp:sp modelId="{A618480B-A40F-4191-A253-123E6A23B4FD}">
      <dsp:nvSpPr>
        <dsp:cNvPr id="0" name=""/>
        <dsp:cNvSpPr/>
      </dsp:nvSpPr>
      <dsp:spPr>
        <a:xfrm>
          <a:off x="5843" y="323"/>
          <a:ext cx="330511" cy="330511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449C3C-3F30-42DE-93B3-CAEE34D323FF}">
      <dsp:nvSpPr>
        <dsp:cNvPr id="0" name=""/>
        <dsp:cNvSpPr/>
      </dsp:nvSpPr>
      <dsp:spPr>
        <a:xfrm rot="10800000">
          <a:off x="92757" y="323"/>
          <a:ext cx="2257964" cy="330511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747" tIns="34290" rIns="64008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Title of Presentation or Episode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rgbClr val="FFFFFF"/>
              </a:solidFill>
              <a:latin typeface="Arial"/>
              <a:ea typeface="+mn-ea"/>
              <a:cs typeface="+mn-cs"/>
            </a:rPr>
            <a:t>Month Day, Year + Insert Hyperlink</a:t>
          </a:r>
        </a:p>
      </dsp:txBody>
      <dsp:txXfrm rot="10800000">
        <a:off x="175385" y="323"/>
        <a:ext cx="2175336" cy="330511"/>
      </dsp:txXfrm>
    </dsp:sp>
    <dsp:sp modelId="{3022E669-2B29-4304-9881-A327C1647B16}">
      <dsp:nvSpPr>
        <dsp:cNvPr id="0" name=""/>
        <dsp:cNvSpPr/>
      </dsp:nvSpPr>
      <dsp:spPr>
        <a:xfrm>
          <a:off x="0" y="323"/>
          <a:ext cx="330511" cy="330511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 l="-38000" r="-38000"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232695" y="137"/>
          <a:ext cx="1984432" cy="281030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3927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chemeClr val="bg1"/>
              </a:solidFill>
              <a:latin typeface="Arial"/>
              <a:ea typeface="+mn-ea"/>
              <a:cs typeface="+mn-cs"/>
            </a:rPr>
            <a:t>Type in Phone Number</a:t>
          </a:r>
        </a:p>
      </dsp:txBody>
      <dsp:txXfrm rot="10800000">
        <a:off x="302952" y="137"/>
        <a:ext cx="1914175" cy="281030"/>
      </dsp:txXfrm>
    </dsp:sp>
    <dsp:sp modelId="{A618480B-A40F-4191-A253-123E6A23B4FD}">
      <dsp:nvSpPr>
        <dsp:cNvPr id="0" name=""/>
        <dsp:cNvSpPr/>
      </dsp:nvSpPr>
      <dsp:spPr>
        <a:xfrm>
          <a:off x="59279" y="0"/>
          <a:ext cx="281030" cy="281030"/>
        </a:xfrm>
        <a:prstGeom prst="ellipse">
          <a:avLst/>
        </a:prstGeom>
        <a:blipFill dpi="0" rotWithShape="1">
          <a:blip xmlns:r="http://schemas.openxmlformats.org/officeDocument/2006/relationships" r:embed="rId1"/>
          <a:srcRect/>
          <a:stretch>
            <a:fillRect l="-48272" t="-27002" r="-49794" b="-27738"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232695" y="0"/>
          <a:ext cx="1984432" cy="281305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4048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chemeClr val="bg1"/>
              </a:solidFill>
              <a:latin typeface="Arial"/>
              <a:ea typeface="+mn-ea"/>
              <a:cs typeface="+mn-cs"/>
            </a:rPr>
            <a:t>Type in Email</a:t>
          </a:r>
        </a:p>
      </dsp:txBody>
      <dsp:txXfrm rot="10800000">
        <a:off x="303021" y="0"/>
        <a:ext cx="1914106" cy="281305"/>
      </dsp:txXfrm>
    </dsp:sp>
    <dsp:sp modelId="{A618480B-A40F-4191-A253-123E6A23B4FD}">
      <dsp:nvSpPr>
        <dsp:cNvPr id="0" name=""/>
        <dsp:cNvSpPr/>
      </dsp:nvSpPr>
      <dsp:spPr>
        <a:xfrm>
          <a:off x="58945" y="0"/>
          <a:ext cx="281305" cy="281305"/>
        </a:xfrm>
        <a:prstGeom prst="ellipse">
          <a:avLst/>
        </a:prstGeom>
        <a:blipFill dpi="0" rotWithShape="1">
          <a:blip xmlns:r="http://schemas.openxmlformats.org/officeDocument/2006/relationships" r:embed="rId1"/>
          <a:srcRect/>
          <a:stretch>
            <a:fillRect l="-21094" t="-21830" r="-22222" b="-26684"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232695" y="137"/>
          <a:ext cx="1984432" cy="281030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3927" tIns="34290" rIns="64008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chemeClr val="bg1"/>
              </a:solidFill>
              <a:latin typeface="Arial"/>
              <a:ea typeface="+mn-ea"/>
              <a:cs typeface="+mn-cs"/>
            </a:rPr>
            <a:t>Type in Instagram &amp; Hyperlink</a:t>
          </a:r>
        </a:p>
      </dsp:txBody>
      <dsp:txXfrm rot="10800000">
        <a:off x="302952" y="137"/>
        <a:ext cx="1914175" cy="281030"/>
      </dsp:txXfrm>
    </dsp:sp>
    <dsp:sp modelId="{A618480B-A40F-4191-A253-123E6A23B4FD}">
      <dsp:nvSpPr>
        <dsp:cNvPr id="0" name=""/>
        <dsp:cNvSpPr/>
      </dsp:nvSpPr>
      <dsp:spPr>
        <a:xfrm>
          <a:off x="59279" y="0"/>
          <a:ext cx="281030" cy="281030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232695" y="137"/>
          <a:ext cx="1984432" cy="281030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3927" tIns="34290" rIns="64008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chemeClr val="bg1"/>
              </a:solidFill>
              <a:latin typeface="Arial"/>
              <a:ea typeface="+mn-ea"/>
              <a:cs typeface="+mn-cs"/>
            </a:rPr>
            <a:t>Type in Linkedin &amp; Hyperlink</a:t>
          </a:r>
        </a:p>
      </dsp:txBody>
      <dsp:txXfrm rot="10800000">
        <a:off x="302952" y="137"/>
        <a:ext cx="1914175" cy="281030"/>
      </dsp:txXfrm>
    </dsp:sp>
    <dsp:sp modelId="{A618480B-A40F-4191-A253-123E6A23B4FD}">
      <dsp:nvSpPr>
        <dsp:cNvPr id="0" name=""/>
        <dsp:cNvSpPr/>
      </dsp:nvSpPr>
      <dsp:spPr>
        <a:xfrm>
          <a:off x="59279" y="0"/>
          <a:ext cx="281030" cy="281030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370363" y="394"/>
          <a:ext cx="1889730" cy="525391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1683" tIns="34290" rIns="64008" bIns="3429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Degree (MS, MBA, BS)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rgbClr val="FFFFFF"/>
              </a:solidFill>
              <a:latin typeface="Arial"/>
              <a:ea typeface="+mn-ea"/>
              <a:cs typeface="+mn-cs"/>
            </a:rPr>
            <a:t>School, Month Year</a:t>
          </a:r>
        </a:p>
      </dsp:txBody>
      <dsp:txXfrm rot="10800000">
        <a:off x="501711" y="394"/>
        <a:ext cx="1758382" cy="525391"/>
      </dsp:txXfrm>
    </dsp:sp>
    <dsp:sp modelId="{A618480B-A40F-4191-A253-123E6A23B4FD}">
      <dsp:nvSpPr>
        <dsp:cNvPr id="0" name=""/>
        <dsp:cNvSpPr/>
      </dsp:nvSpPr>
      <dsp:spPr>
        <a:xfrm>
          <a:off x="106624" y="935"/>
          <a:ext cx="525391" cy="525391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449C3C-3F30-42DE-93B3-CAEE34D323FF}">
      <dsp:nvSpPr>
        <dsp:cNvPr id="0" name=""/>
        <dsp:cNvSpPr/>
      </dsp:nvSpPr>
      <dsp:spPr>
        <a:xfrm rot="10800000">
          <a:off x="374492" y="682619"/>
          <a:ext cx="1884225" cy="525391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1683" tIns="34290" rIns="64008" bIns="3429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rgbClr val="FFFFFF"/>
              </a:solidFill>
              <a:latin typeface="Arial"/>
              <a:ea typeface="+mn-ea"/>
              <a:cs typeface="+mn-cs"/>
            </a:rPr>
            <a:t>Degree (MS, MBA, BS)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rgbClr val="FFFFFF"/>
              </a:solidFill>
              <a:latin typeface="Arial"/>
              <a:ea typeface="+mn-ea"/>
              <a:cs typeface="+mn-cs"/>
            </a:rPr>
            <a:t>School, Month Year</a:t>
          </a:r>
        </a:p>
      </dsp:txBody>
      <dsp:txXfrm rot="10800000">
        <a:off x="505840" y="682619"/>
        <a:ext cx="1752877" cy="525391"/>
      </dsp:txXfrm>
    </dsp:sp>
    <dsp:sp modelId="{3022E669-2B29-4304-9881-A327C1647B16}">
      <dsp:nvSpPr>
        <dsp:cNvPr id="0" name=""/>
        <dsp:cNvSpPr/>
      </dsp:nvSpPr>
      <dsp:spPr>
        <a:xfrm>
          <a:off x="108000" y="683013"/>
          <a:ext cx="525391" cy="525391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A65A93-24B8-43FC-8A5C-350DAD06D1E7}">
      <dsp:nvSpPr>
        <dsp:cNvPr id="0" name=""/>
        <dsp:cNvSpPr/>
      </dsp:nvSpPr>
      <dsp:spPr>
        <a:xfrm rot="10800000">
          <a:off x="311044" y="195"/>
          <a:ext cx="1993828" cy="399024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5959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Extra Certification Name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i="1" kern="1200"/>
            <a:t>ID #/Letters + Insert Hyperlink</a:t>
          </a:r>
          <a:endParaRPr lang="en-US" sz="600" i="1" kern="1200"/>
        </a:p>
      </dsp:txBody>
      <dsp:txXfrm rot="10800000">
        <a:off x="410800" y="195"/>
        <a:ext cx="1894072" cy="399024"/>
      </dsp:txXfrm>
    </dsp:sp>
    <dsp:sp modelId="{76B74B8D-9319-4825-9CF8-E2E7950850A7}">
      <dsp:nvSpPr>
        <dsp:cNvPr id="0" name=""/>
        <dsp:cNvSpPr/>
      </dsp:nvSpPr>
      <dsp:spPr>
        <a:xfrm>
          <a:off x="100443" y="390"/>
          <a:ext cx="399024" cy="399024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B85826-9D0D-414B-9990-DB501BC2A4AF}">
      <dsp:nvSpPr>
        <dsp:cNvPr id="0" name=""/>
        <dsp:cNvSpPr/>
      </dsp:nvSpPr>
      <dsp:spPr>
        <a:xfrm rot="10800000">
          <a:off x="309752" y="0"/>
          <a:ext cx="2006185" cy="388620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371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CPR Name</a:t>
          </a:r>
          <a:endParaRPr lang="en-US" sz="8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i="1" kern="1200"/>
            <a:t>CPR ID #: + Insert Hyperlink</a:t>
          </a:r>
          <a:endParaRPr lang="en-US" sz="800" kern="1200"/>
        </a:p>
      </dsp:txBody>
      <dsp:txXfrm rot="10800000">
        <a:off x="406907" y="0"/>
        <a:ext cx="1909030" cy="388620"/>
      </dsp:txXfrm>
    </dsp:sp>
    <dsp:sp modelId="{744B124D-2663-4372-82E9-3C54CA03E9BA}">
      <dsp:nvSpPr>
        <dsp:cNvPr id="0" name=""/>
        <dsp:cNvSpPr/>
      </dsp:nvSpPr>
      <dsp:spPr>
        <a:xfrm>
          <a:off x="109328" y="0"/>
          <a:ext cx="388620" cy="388620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1FDCD3-8146-4256-8D09-2AEFF7179B89}">
      <dsp:nvSpPr>
        <dsp:cNvPr id="0" name=""/>
        <dsp:cNvSpPr/>
      </dsp:nvSpPr>
      <dsp:spPr>
        <a:xfrm rot="10800000">
          <a:off x="310033" y="0"/>
          <a:ext cx="2009551" cy="408305"/>
        </a:xfrm>
        <a:prstGeom prst="homePlate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51" tIns="41910" rIns="78232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1" kern="1200"/>
            <a:t>Certifcation Name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i="1" kern="1200"/>
            <a:t>ID #/Letters + Insert Hyperlink</a:t>
          </a:r>
          <a:endParaRPr lang="en-US" sz="800" kern="1200"/>
        </a:p>
      </dsp:txBody>
      <dsp:txXfrm rot="10800000">
        <a:off x="412109" y="0"/>
        <a:ext cx="1907475" cy="408305"/>
      </dsp:txXfrm>
    </dsp:sp>
    <dsp:sp modelId="{A618480B-A40F-4191-A253-123E6A23B4FD}">
      <dsp:nvSpPr>
        <dsp:cNvPr id="0" name=""/>
        <dsp:cNvSpPr/>
      </dsp:nvSpPr>
      <dsp:spPr>
        <a:xfrm>
          <a:off x="94796" y="0"/>
          <a:ext cx="408305" cy="408305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4201619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595959"/>
      </a:accent1>
      <a:accent2>
        <a:srgbClr val="7F6146"/>
      </a:accent2>
      <a:accent3>
        <a:srgbClr val="F2EFEA"/>
      </a:accent3>
      <a:accent4>
        <a:srgbClr val="F0CA9A"/>
      </a:accent4>
      <a:accent5>
        <a:srgbClr val="136BA0"/>
      </a:accent5>
      <a:accent6>
        <a:srgbClr val="B38F42"/>
      </a:accent6>
      <a:hlink>
        <a:srgbClr val="467886"/>
      </a:hlink>
      <a:folHlink>
        <a:srgbClr val="96607D"/>
      </a:folHlink>
    </a:clrScheme>
    <a:fontScheme name="Custom 8">
      <a:majorFont>
        <a:latin typeface="Baskerville Old Face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1A2AA-C2C2-45EF-9CEB-115274F5DF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C6809C35-722C-423A-8C94-619EC051D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1FEBE-91A1-4154-B6E6-5DDE76467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699671-72DE-4DE8-9995-CB14096EB6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Bold operations manager resume</Template>
  <TotalTime>60</TotalTime>
  <Pages>2</Pages>
  <Words>9</Words>
  <Characters>72</Characters>
  <Application>Microsoft Office Word</Application>
  <DocSecurity>0</DocSecurity>
  <Lines>72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mbbro</dc:creator>
  <cp:keywords/>
  <dc:description/>
  <cp:lastModifiedBy>Mike Brown</cp:lastModifiedBy>
  <cp:revision>65</cp:revision>
  <cp:lastPrinted>2025-11-12T14:15:00Z</cp:lastPrinted>
  <dcterms:created xsi:type="dcterms:W3CDTF">2025-12-04T19:13:00Z</dcterms:created>
  <dcterms:modified xsi:type="dcterms:W3CDTF">2025-12-04T20:18:00Z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fb34cf74-f0a3-425e-9baa-90b6a157fe85</vt:lpwstr>
  </property>
</Properties>
</file>